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9D54E" w14:textId="11BFCBC4" w:rsidR="00374B4D" w:rsidRPr="007E3192" w:rsidRDefault="00773ABD" w:rsidP="006F174E">
      <w:pPr>
        <w:pStyle w:val="Subtitle"/>
        <w:rPr>
          <w:rFonts w:ascii="Roboto" w:eastAsiaTheme="majorEastAsia" w:hAnsi="Roboto" w:cstheme="majorBidi"/>
          <w:color w:val="00857D" w:themeColor="accent6"/>
          <w:sz w:val="54"/>
          <w:szCs w:val="54"/>
        </w:rPr>
      </w:pPr>
      <w:r w:rsidRPr="007E3192">
        <w:rPr>
          <w:rFonts w:ascii="Roboto" w:eastAsiaTheme="majorEastAsia" w:hAnsi="Roboto" w:cstheme="majorBidi"/>
          <w:color w:val="00857D" w:themeColor="accent6"/>
          <w:sz w:val="54"/>
          <w:szCs w:val="54"/>
        </w:rPr>
        <w:t xml:space="preserve">Accessibility </w:t>
      </w:r>
      <w:r w:rsidR="00712DB9" w:rsidRPr="007E3192">
        <w:rPr>
          <w:rFonts w:ascii="Roboto" w:eastAsiaTheme="majorEastAsia" w:hAnsi="Roboto" w:cstheme="majorBidi"/>
          <w:color w:val="00857D" w:themeColor="accent6"/>
          <w:sz w:val="54"/>
          <w:szCs w:val="54"/>
        </w:rPr>
        <w:t>community drop-in</w:t>
      </w:r>
    </w:p>
    <w:p w14:paraId="18B60C4B" w14:textId="30B8B0A7" w:rsidR="00DC6B85" w:rsidRPr="007E3192" w:rsidRDefault="00916A7F" w:rsidP="006F174E">
      <w:pPr>
        <w:pStyle w:val="Subtitle"/>
        <w:rPr>
          <w:rFonts w:ascii="Roboto" w:hAnsi="Roboto"/>
        </w:rPr>
      </w:pPr>
      <w:r w:rsidRPr="007E3192">
        <w:rPr>
          <w:rFonts w:ascii="Roboto" w:hAnsi="Roboto"/>
        </w:rPr>
        <w:t xml:space="preserve">Wednesday </w:t>
      </w:r>
      <w:r w:rsidR="00F31B8D">
        <w:rPr>
          <w:rFonts w:ascii="Roboto" w:hAnsi="Roboto"/>
        </w:rPr>
        <w:t>4</w:t>
      </w:r>
      <w:r w:rsidR="001C30E1" w:rsidRPr="007E3192">
        <w:rPr>
          <w:rFonts w:ascii="Roboto" w:hAnsi="Roboto"/>
          <w:vertAlign w:val="superscript"/>
        </w:rPr>
        <w:t>th</w:t>
      </w:r>
      <w:r w:rsidR="0008112D" w:rsidRPr="007E3192">
        <w:rPr>
          <w:rFonts w:ascii="Roboto" w:hAnsi="Roboto"/>
        </w:rPr>
        <w:t xml:space="preserve"> </w:t>
      </w:r>
      <w:r w:rsidR="00243CCB">
        <w:rPr>
          <w:rFonts w:ascii="Roboto" w:hAnsi="Roboto"/>
        </w:rPr>
        <w:t>March</w:t>
      </w:r>
      <w:r w:rsidR="001C30E1" w:rsidRPr="007E3192">
        <w:rPr>
          <w:rFonts w:ascii="Roboto" w:hAnsi="Roboto"/>
        </w:rPr>
        <w:t xml:space="preserve"> </w:t>
      </w:r>
      <w:r w:rsidR="00773ABD" w:rsidRPr="007E3192">
        <w:rPr>
          <w:rFonts w:ascii="Roboto" w:hAnsi="Roboto"/>
        </w:rPr>
        <w:t>202</w:t>
      </w:r>
      <w:r w:rsidR="00243CCB">
        <w:rPr>
          <w:rFonts w:ascii="Roboto" w:hAnsi="Roboto"/>
        </w:rPr>
        <w:t>6</w:t>
      </w:r>
    </w:p>
    <w:p w14:paraId="5B5036DA" w14:textId="77777777" w:rsidR="00B80D2A" w:rsidRPr="007E3192" w:rsidRDefault="00B80D2A" w:rsidP="00B80D2A">
      <w:pPr>
        <w:pStyle w:val="Heading1"/>
        <w:rPr>
          <w:rFonts w:ascii="Roboto" w:hAnsi="Roboto"/>
        </w:rPr>
      </w:pPr>
      <w:r w:rsidRPr="007E3192">
        <w:rPr>
          <w:rFonts w:ascii="Roboto" w:hAnsi="Roboto"/>
        </w:rPr>
        <w:t xml:space="preserve">Transcript  </w:t>
      </w:r>
    </w:p>
    <w:p w14:paraId="2F5523DC" w14:textId="77777777" w:rsidR="00B80D2A" w:rsidRPr="007E3192" w:rsidRDefault="00B80D2A" w:rsidP="00B80D2A">
      <w:pPr>
        <w:rPr>
          <w:rFonts w:ascii="Roboto" w:hAnsi="Roboto"/>
        </w:rPr>
      </w:pPr>
      <w:r w:rsidRPr="007E3192">
        <w:rPr>
          <w:rFonts w:ascii="Roboto" w:hAnsi="Roboto"/>
        </w:rPr>
        <w:t>Participant prefix key:</w:t>
      </w:r>
    </w:p>
    <w:p w14:paraId="1AA6913F" w14:textId="6E2F4E23" w:rsidR="00E12FC7" w:rsidRPr="007E3192" w:rsidRDefault="00B80D2A" w:rsidP="00B80D2A">
      <w:pPr>
        <w:rPr>
          <w:rFonts w:ascii="Roboto" w:hAnsi="Roboto"/>
        </w:rPr>
      </w:pPr>
      <w:r w:rsidRPr="007E3192">
        <w:rPr>
          <w:rFonts w:ascii="Roboto" w:hAnsi="Roboto"/>
        </w:rPr>
        <w:t>Hosts:</w:t>
      </w:r>
      <w:r w:rsidRPr="007E3192">
        <w:rPr>
          <w:rFonts w:ascii="Roboto" w:hAnsi="Roboto"/>
        </w:rPr>
        <w:tab/>
      </w:r>
      <w:r w:rsidRPr="007E3192">
        <w:rPr>
          <w:rFonts w:ascii="Roboto" w:hAnsi="Roboto"/>
        </w:rPr>
        <w:tab/>
      </w:r>
      <w:r w:rsidR="00362395" w:rsidRPr="007E3192">
        <w:rPr>
          <w:rFonts w:ascii="Roboto" w:hAnsi="Roboto"/>
        </w:rPr>
        <w:t>Laura Hutton</w:t>
      </w:r>
      <w:r w:rsidR="00712DB9" w:rsidRPr="007E3192">
        <w:rPr>
          <w:rFonts w:ascii="Roboto" w:hAnsi="Roboto"/>
        </w:rPr>
        <w:t xml:space="preserve">, </w:t>
      </w:r>
      <w:r w:rsidR="00F80CD5" w:rsidRPr="007E3192">
        <w:rPr>
          <w:rFonts w:ascii="Roboto" w:hAnsi="Roboto"/>
        </w:rPr>
        <w:t>Jisc</w:t>
      </w:r>
      <w:r w:rsidR="006B6E26">
        <w:rPr>
          <w:rFonts w:ascii="Roboto" w:hAnsi="Roboto"/>
        </w:rPr>
        <w:br/>
      </w:r>
      <w:r w:rsidR="00E12FC7">
        <w:rPr>
          <w:rFonts w:ascii="Roboto" w:hAnsi="Roboto"/>
        </w:rPr>
        <w:t xml:space="preserve">Presenter: </w:t>
      </w:r>
      <w:r w:rsidR="00E12FC7">
        <w:rPr>
          <w:rFonts w:ascii="Roboto" w:hAnsi="Roboto"/>
        </w:rPr>
        <w:tab/>
      </w:r>
      <w:r w:rsidR="00E12FC7" w:rsidRPr="00E12FC7">
        <w:rPr>
          <w:rFonts w:ascii="Roboto" w:hAnsi="Roboto"/>
        </w:rPr>
        <w:t>David Curran</w:t>
      </w:r>
      <w:r w:rsidR="00E12FC7">
        <w:rPr>
          <w:rFonts w:ascii="Roboto" w:hAnsi="Roboto"/>
        </w:rPr>
        <w:t xml:space="preserve">, </w:t>
      </w:r>
      <w:r w:rsidR="00E12FC7" w:rsidRPr="00E12FC7">
        <w:rPr>
          <w:rFonts w:ascii="Roboto" w:hAnsi="Roboto"/>
        </w:rPr>
        <w:t>Moon Hall School,</w:t>
      </w:r>
    </w:p>
    <w:p w14:paraId="36E86502" w14:textId="77777777" w:rsidR="00B80D2A" w:rsidRPr="00BF136F" w:rsidRDefault="00B80D2A" w:rsidP="00B80D2A">
      <w:pPr>
        <w:keepLines/>
        <w:widowControl w:val="0"/>
        <w:pBdr>
          <w:top w:val="single" w:sz="4" w:space="1" w:color="auto"/>
        </w:pBdr>
        <w:spacing w:after="0"/>
        <w:ind w:left="1418" w:hanging="1418"/>
        <w:jc w:val="both"/>
        <w:rPr>
          <w:rFonts w:asciiTheme="minorHAnsi" w:hAnsiTheme="minorHAnsi" w:cstheme="minorHAnsi"/>
          <w:sz w:val="22"/>
          <w:szCs w:val="22"/>
          <w:lang w:val="nl-NL"/>
        </w:rPr>
      </w:pPr>
    </w:p>
    <w:p w14:paraId="0C77C91C" w14:textId="77777777" w:rsidR="00B80D2A" w:rsidRDefault="00B80D2A" w:rsidP="00B80D2A">
      <w:pPr>
        <w:rPr>
          <w:rFonts w:ascii="Roboto" w:hAnsi="Roboto" w:cstheme="minorHAnsi"/>
          <w:b/>
        </w:rPr>
      </w:pPr>
      <w:r w:rsidRPr="00CB20D0">
        <w:rPr>
          <w:rFonts w:ascii="Roboto" w:hAnsi="Roboto" w:cstheme="minorHAnsi"/>
          <w:b/>
        </w:rPr>
        <w:t>Transcript begins 00:00</w:t>
      </w:r>
    </w:p>
    <w:p w14:paraId="695B3F7E" w14:textId="77777777" w:rsidR="004E2AD7" w:rsidRDefault="004E2AD7" w:rsidP="004E2AD7">
      <w:r>
        <w:t xml:space="preserve">I think everybody's really pumped about </w:t>
      </w:r>
      <w:proofErr w:type="gramStart"/>
      <w:r>
        <w:t>today, actually</w:t>
      </w:r>
      <w:proofErr w:type="gramEnd"/>
      <w:r>
        <w:t xml:space="preserve">. I think this is going to be a good one, just because I feel like we can use it, or I feel like I'm going to use it, if you see what I mean? I saw David speak back in November, and I saw him at the </w:t>
      </w:r>
      <w:proofErr w:type="spellStart"/>
      <w:r>
        <w:t>Tecability</w:t>
      </w:r>
      <w:proofErr w:type="spellEnd"/>
      <w:r>
        <w:t xml:space="preserve"> Conference that happened in where was it this time? I'm going to get the place wrong. I want to see Leads, but I </w:t>
      </w:r>
      <w:proofErr w:type="gramStart"/>
      <w:r>
        <w:t>actually think</w:t>
      </w:r>
      <w:proofErr w:type="gramEnd"/>
      <w:r>
        <w:t xml:space="preserve"> that's wrong. Nottingham. That's it, Nottingham. Thank </w:t>
      </w:r>
      <w:proofErr w:type="gramStart"/>
      <w:r>
        <w:t>you David and Nottingham</w:t>
      </w:r>
      <w:proofErr w:type="gramEnd"/>
      <w:r>
        <w:t xml:space="preserve">. It was </w:t>
      </w:r>
      <w:proofErr w:type="gramStart"/>
      <w:r>
        <w:t>really good</w:t>
      </w:r>
      <w:proofErr w:type="gramEnd"/>
      <w:r>
        <w:t xml:space="preserve">. There was lots of </w:t>
      </w:r>
      <w:proofErr w:type="gramStart"/>
      <w:r>
        <w:t>really good</w:t>
      </w:r>
      <w:proofErr w:type="gramEnd"/>
      <w:r>
        <w:t xml:space="preserve"> stuff that happened that day, but I particularly liked David's chat because it was grounded in just literally using something to help students in the classroom. It seemed to really work for teachers, students, just in general, and I really liked it. I'm not going to say much more about it than I really liked it. I asked David if he would come today and share that same talk and experience with us and our community. I'm not really going to say much more about that. </w:t>
      </w:r>
    </w:p>
    <w:p w14:paraId="35D845E4" w14:textId="4AEC613D" w:rsidR="004E2AD7" w:rsidRDefault="004E2AD7" w:rsidP="004E2AD7">
      <w:r>
        <w:t>Hopefully, you will be inspired, I'm sure you will, and we'll have the usual section afterwards, there will be time for questions after David has spoken. If you have any questions, please fire them into the chat, and we'll round them up, and we'll tackle them for Q&amp;A after David's presentation. Then we'll just have, as we like to say, a good old chat because it's a subject that I think we could get a lot of mileage out of in terms of how could we use it? I'd really like to hear what other people think that they would use it for in terms of the things they would do. Without anything else, David Curran from Moon Hall, welcome. Thank you so much for coming. It would just be fantastic to hear what you have to tell us today. I'll be quiet now. David, you can take over.</w:t>
      </w:r>
    </w:p>
    <w:p w14:paraId="47B26DFB" w14:textId="77777777" w:rsidR="004E2AD7" w:rsidRDefault="004E2AD7" w:rsidP="004E2AD7">
      <w:r>
        <w:t xml:space="preserve">A big intro. Oh my word, A lot to live up to. Thank you, Laura. Hello, everybody, and thank you for coming along today. As spoken about. </w:t>
      </w:r>
      <w:proofErr w:type="gramStart"/>
      <w:r>
        <w:t>So</w:t>
      </w:r>
      <w:proofErr w:type="gramEnd"/>
      <w:r>
        <w:t xml:space="preserve"> 25 years as a teacher. I started off as a design technology teacher, worked in careers as well. I've set up two </w:t>
      </w:r>
      <w:proofErr w:type="gramStart"/>
      <w:r>
        <w:t>careers</w:t>
      </w:r>
      <w:proofErr w:type="gramEnd"/>
      <w:r>
        <w:t xml:space="preserve"> programmes at two schools. I spent what 18 -19 years in state education. Then this is my fifth year at Moon Hall School down in Reigate in Surrey. </w:t>
      </w:r>
    </w:p>
    <w:p w14:paraId="69589ADD" w14:textId="77777777" w:rsidR="00652455" w:rsidRDefault="004E2AD7" w:rsidP="004E2AD7">
      <w:r>
        <w:t xml:space="preserve">We're a dyslexic specialist school. We've got about 200 students from year 3 to year 11, we follow a mainstream education curriculum and then five years ago, our head teacher Michelle Caterson, who is head of board for the British Dyslexia Association, decided or saw the advantages of assistive technology. Taking the assistive technology out of the IT lessons and having a discrete one hour a week. Our seniors all have one hour a week, and they have their own personal devices, and then our juniors have it on rotation every half term, and again, they've got access to laptops as well. </w:t>
      </w:r>
    </w:p>
    <w:p w14:paraId="167E20C5" w14:textId="77777777" w:rsidR="00652455" w:rsidRDefault="004E2AD7" w:rsidP="004E2AD7">
      <w:r>
        <w:t xml:space="preserve">I say, all our students are dyslexic, additional ADHD or autism as well, mixed in there as well. When I spoke about accessibility, it was looking at some of the different ways we've looked and introduced how our students can access learning, but it's also helped us as teachers as well. I think that's </w:t>
      </w:r>
      <w:proofErr w:type="gramStart"/>
      <w:r>
        <w:t>really important</w:t>
      </w:r>
      <w:proofErr w:type="gramEnd"/>
      <w:r>
        <w:t xml:space="preserve">. We've gone on the journey with </w:t>
      </w:r>
      <w:r>
        <w:lastRenderedPageBreak/>
        <w:t xml:space="preserve">them with assistive technology, with one hour a week on </w:t>
      </w:r>
      <w:proofErr w:type="gramStart"/>
      <w:r>
        <w:t>time table</w:t>
      </w:r>
      <w:proofErr w:type="gramEnd"/>
      <w:r>
        <w:t xml:space="preserve">, doing text to speech, speech to text. We do mind mapping, we do touch typing, and then also we build the careers programme in there, so our year 11s have used their assistive technology in AI to help look for college places to help with their applications, to help with interviews, for example, we've built our careers programme into that as well. We've also built our AI programme, so it's very convenient and very handy, and we've seen the benefits for supporting our ND students that generative AI has brought. In the last three, three and a bit </w:t>
      </w:r>
      <w:proofErr w:type="gramStart"/>
      <w:r>
        <w:t>years</w:t>
      </w:r>
      <w:proofErr w:type="gramEnd"/>
      <w:r>
        <w:t xml:space="preserve">. </w:t>
      </w:r>
      <w:proofErr w:type="gramStart"/>
      <w:r>
        <w:t>so</w:t>
      </w:r>
      <w:proofErr w:type="gramEnd"/>
      <w:r>
        <w:t xml:space="preserve"> November 2022, when ChatGPT came out, AI struck the mainstream, and we were allowed to use it. The general unwashed, we were allowed to use it. I hate the word experts. Experts is </w:t>
      </w:r>
      <w:proofErr w:type="gramStart"/>
      <w:r>
        <w:t>definitely not</w:t>
      </w:r>
      <w:proofErr w:type="gramEnd"/>
      <w:r>
        <w:t xml:space="preserve"> a description of me or us, but we're </w:t>
      </w:r>
      <w:proofErr w:type="gramStart"/>
      <w:r>
        <w:t>definitely early</w:t>
      </w:r>
      <w:proofErr w:type="gramEnd"/>
      <w:r>
        <w:t xml:space="preserve"> adopters of generative AI. We started off with ChatGPT because we could. Obviously, lots of safeguarding rules have changed since then. We still use ChatGPT with our year 9s and above with parental consent. </w:t>
      </w:r>
    </w:p>
    <w:p w14:paraId="63E82367" w14:textId="68A0E5E9" w:rsidR="004E2AD7" w:rsidRDefault="004E2AD7" w:rsidP="004E2AD7">
      <w:r>
        <w:t xml:space="preserve">I'll dip into ChatGPT, cause like I say, we've been on the journey with our students. We've learned from our students. Students have learned from us. Then I'll move on to the reason why we use dedicated chatbots. We now have dedicated chatbots on the </w:t>
      </w:r>
      <w:proofErr w:type="spellStart"/>
      <w:r>
        <w:t>MindJoy</w:t>
      </w:r>
      <w:proofErr w:type="spellEnd"/>
      <w:r>
        <w:t xml:space="preserve"> platform, which was the reason why I was at </w:t>
      </w:r>
      <w:proofErr w:type="spellStart"/>
      <w:r>
        <w:t>Techability</w:t>
      </w:r>
      <w:proofErr w:type="spellEnd"/>
      <w:r>
        <w:t xml:space="preserve">. But I'm hoping that if I show you how we got there, a little condensed version of our 3-3 and a half year journey, there might be a few little takeaways, and even if chatbots aren't for you, it might be something that you can take away and use for you or use for your students or your young people that you work with. That's a lot of chat. Normally, I wouldn't disappear behind a PowerPoint. However, I've got one cause I'm not employed by </w:t>
      </w:r>
      <w:proofErr w:type="spellStart"/>
      <w:r>
        <w:t>Mindjoy</w:t>
      </w:r>
      <w:proofErr w:type="spellEnd"/>
      <w:r>
        <w:t>; however, they are sending me off very nicely to an AI conference, not this weekend, next weekend in Bucharest. In true Blue Peter style, here's one we prepared earlier. If I go into share screen and I'm going to dip in and out of this PowerPoint, so this is us. This is me. I'm David Curran, Moon Hall School, Reigate. I also do independent work as well. Quite often, we like these little cartoons. The guy in the wheelchair, please could you shovel the ramp? Obviously, snow in a way. The caretaker with the best will and intention, all these other kids are waiting to use the stairs. When I get through shovelling them off, then I'll clear the ramp for you, as the guy says, but if you shovel a ramp, we can all get in.</w:t>
      </w:r>
    </w:p>
    <w:p w14:paraId="187B8812" w14:textId="56D19E8A" w:rsidR="004E2AD7" w:rsidRDefault="004E2AD7" w:rsidP="004E2AD7">
      <w:r>
        <w:t>I'm sorry to interrupt. I can't see your screen. I'm afraid, David.</w:t>
      </w:r>
    </w:p>
    <w:p w14:paraId="2142B22F" w14:textId="41598F60" w:rsidR="004E2AD7" w:rsidRDefault="004E2AD7" w:rsidP="004E2AD7">
      <w:r>
        <w:t>Very much so.</w:t>
      </w:r>
    </w:p>
    <w:p w14:paraId="08411B49" w14:textId="7A142DE0" w:rsidR="004E2AD7" w:rsidRDefault="004E2AD7" w:rsidP="004E2AD7">
      <w:r>
        <w:t>I don't know if it's the same for others.</w:t>
      </w:r>
    </w:p>
    <w:p w14:paraId="27D17DBF" w14:textId="526B17F0" w:rsidR="004E2AD7" w:rsidRDefault="004E2AD7" w:rsidP="004E2AD7">
      <w:r>
        <w:t xml:space="preserve">I missed a click. I'm used to Teams. There you go. Our amazing Edward set me up there, and then </w:t>
      </w:r>
      <w:proofErr w:type="gramStart"/>
      <w:r>
        <w:t>It</w:t>
      </w:r>
      <w:proofErr w:type="gramEnd"/>
      <w:r>
        <w:t xml:space="preserve"> and messed it all up.</w:t>
      </w:r>
    </w:p>
    <w:p w14:paraId="505982D2" w14:textId="67FD46F3" w:rsidR="004E2AD7" w:rsidRDefault="004E2AD7" w:rsidP="004E2AD7">
      <w:r>
        <w:t>That's it, it's working. Awesome.</w:t>
      </w:r>
    </w:p>
    <w:p w14:paraId="37CF3D34" w14:textId="2A1A12F5" w:rsidR="004E2AD7" w:rsidRDefault="004E2AD7" w:rsidP="004E2AD7">
      <w:r>
        <w:t>There we go. Thank you.</w:t>
      </w:r>
    </w:p>
    <w:p w14:paraId="659C37A4" w14:textId="77777777" w:rsidR="00866FF7" w:rsidRDefault="004E2AD7" w:rsidP="004E2AD7">
      <w:r>
        <w:t xml:space="preserve">Excellent. Thank you so much. That's our way of looking at assistive technology. It's to be able to help, it's to be able to support, it's never to replace. Our assistive technology works alongside our literacy programme, and it's to help support our ND learners. We won't look at that bit; however, we will look at this bit. These are a few of our </w:t>
      </w:r>
      <w:proofErr w:type="spellStart"/>
      <w:r>
        <w:t>Mindjoy</w:t>
      </w:r>
      <w:proofErr w:type="spellEnd"/>
      <w:r>
        <w:t xml:space="preserve"> chatbots. These are dedicated chatbots, and I'll move on to those in a few little minutes. But we've got careers chatbot, our futures bot, which was nominated for a CDI. We've got a subject chatbot as well. These are all student-facing. We've got SEN support as well, which are more staff-facing, and then we've got teacher resource creation bots, as well. We can see we use them all over the place. Assisted technology down the bottom plus AI plus human in the building. Never, never </w:t>
      </w:r>
      <w:proofErr w:type="spellStart"/>
      <w:r>
        <w:t>never</w:t>
      </w:r>
      <w:proofErr w:type="spellEnd"/>
      <w:r w:rsidR="00866FF7">
        <w:t xml:space="preserve">… </w:t>
      </w:r>
      <w:r>
        <w:t xml:space="preserve">We must never make sure that we lose that human interaction with our students </w:t>
      </w:r>
      <w:proofErr w:type="gramStart"/>
      <w:r>
        <w:t>and also</w:t>
      </w:r>
      <w:proofErr w:type="gramEnd"/>
      <w:r>
        <w:t xml:space="preserve"> use what we know </w:t>
      </w:r>
      <w:proofErr w:type="gramStart"/>
      <w:r>
        <w:t>in order to</w:t>
      </w:r>
      <w:proofErr w:type="gramEnd"/>
      <w:r>
        <w:t xml:space="preserve"> be able to create these chatbots, and that gives amazing opportunities for all our learners. Let's see. </w:t>
      </w:r>
    </w:p>
    <w:p w14:paraId="6A8B9AEB" w14:textId="77777777" w:rsidR="00866FF7" w:rsidRDefault="004E2AD7" w:rsidP="004E2AD7">
      <w:r>
        <w:t xml:space="preserve">Why a bespoke chatbot? We started using ChatGPT, obviously, a lot of our students struggle with reading loud with confidence, information overload, so simple things like ChatGPT, if you've used any large language models, and that loads of platforms out there. Like I say, I'm mentioning one </w:t>
      </w:r>
      <w:proofErr w:type="gramStart"/>
      <w:r>
        <w:t>in particular because</w:t>
      </w:r>
      <w:proofErr w:type="gramEnd"/>
      <w:r>
        <w:t xml:space="preserve"> that's the one that we went on the journey with. It's easy enough to use a worksheet, and then we can rewrite it for a different reading age, or we can break large text and ask it to rewrite it with bullet points. That helped our students when they were revising. Standard careers tools or subject revision sites quite often for our students at the time. Again, technology has moved an awful lot in these three, three and a bit </w:t>
      </w:r>
      <w:proofErr w:type="gramStart"/>
      <w:r>
        <w:t>years</w:t>
      </w:r>
      <w:proofErr w:type="gramEnd"/>
      <w:r>
        <w:t xml:space="preserve">. They were quite often not accessible for our dyslexic learners, for that text-to-speech or speech-to-text. Our students needed short, clear, low-pressure support, but more importantly, they could use it independently. I'm quite fortunate we've got about 8, 10, 12 students in our class, but I do remember teaching 32, 34 students in a DT workshop, and trying to get 16 and 18-year-old boys to do coursework, very difficult to get </w:t>
      </w:r>
      <w:r>
        <w:lastRenderedPageBreak/>
        <w:t xml:space="preserve">them to draw and then write. But if I had got them to make models and then took a photograph and booked out a computer room, they would quite happily sit and then talk over and dictate their information and their thoughts and their ideas. That's where I came from, and it's giving our students their own ownership, their independence. We've also found a chatbot gives private, safe, judgment-free entry point, and I'll come back to that more towards the end of this. Let's dip out of this. </w:t>
      </w:r>
    </w:p>
    <w:p w14:paraId="2E2DE81F" w14:textId="77777777" w:rsidR="00866FF7" w:rsidRDefault="004E2AD7" w:rsidP="004E2AD7">
      <w:r>
        <w:t xml:space="preserve">Again, like I say, I talked about ChatGPT, we're at Microsoft school, we've got Gemini as well, so we've got a Google for Education for staff. Got Claude that I use quite nicely, but I say, ChatGPT. First and foremost, if you're using this and you're using it on a personal device, please go into your settings, go into your data control, and make sure your training data is turned off. We don't want our private personal information. We shouldn't be putting personal information on there, but we </w:t>
      </w:r>
      <w:proofErr w:type="gramStart"/>
      <w:r>
        <w:t>definitely don't</w:t>
      </w:r>
      <w:proofErr w:type="gramEnd"/>
      <w:r>
        <w:t xml:space="preserve"> want the things that we've created for work leaking out onto the Internet, we might be infringing intellectual property laws as well. Make sure if you're using these large language models that we turn off the training data. That's the first bit. When we first started, we would have year 11 students, and they would say, help me look for something when I leave school. </w:t>
      </w:r>
    </w:p>
    <w:p w14:paraId="2CD5E6FC" w14:textId="77777777" w:rsidR="00866FF7" w:rsidRDefault="004E2AD7" w:rsidP="004E2AD7">
      <w:r>
        <w:t xml:space="preserve">This was our first, like I say, going back about three years. It's very normal in your year 10-11 to feel unsure. What we have noticed is when we first started using this about three years ago, you'd just end up, and it would just blast with a whole heap of text on text. This is also, I've got this in my account, so it's using my memory, so it's breaking things up quite nicely for me. If you're going to use a large language model, we want to move away from this backwards, have it put in a prompt in and then asking it for a result, and asking it for a chat here. Think about using large language models, particularly those of you who have not used it before, as having our own personal assistant. If we've got our own personal assistant, how would we programme our personal assistant to do something for us? We're introduced this thing called PREP, which was a guy called Dan Fitzpatrick, who's developed it further since then, but we like it. It's slow. It's simple. It just helps our students format their thoughts before they start putting their prompts into ChatGPT. It also helps with staff as well. </w:t>
      </w:r>
    </w:p>
    <w:p w14:paraId="49BED3C3" w14:textId="77777777" w:rsidR="00866FF7" w:rsidRDefault="004E2AD7" w:rsidP="004E2AD7">
      <w:r>
        <w:t xml:space="preserve">Think about a prompt, think about a role. Who are you? What do you want ChatGPT to do? Be explicit with your </w:t>
      </w:r>
      <w:proofErr w:type="gramStart"/>
      <w:r>
        <w:t>instructions, and</w:t>
      </w:r>
      <w:proofErr w:type="gramEnd"/>
      <w:r>
        <w:t xml:space="preserve"> then give it some clear parameters and a bit of dual coding or shape coding there as well for our students. We put this on the board while they're using ChatGPT. Let's go in there. Let's have a quick look. I've just copied and pasted, not from that one. Where did we go? Here's my Blue Peter bit. Here's my copy and paste. I'm going to copy this. We'll jump in and out. Sorry about jumping in and out of screens, can get a little bit distracting. Here's my prompt. I've just copied and pasted this. Support a year 10 student who is unsure about their future career options. Rather than letting students tap away at things, I stole. </w:t>
      </w:r>
    </w:p>
    <w:p w14:paraId="20AEB989" w14:textId="77777777" w:rsidR="00866FF7" w:rsidRDefault="004E2AD7" w:rsidP="004E2AD7">
      <w:r>
        <w:t xml:space="preserve">I'm telling it, students will then copy and paste this. You are a calm, neutral careers guidance assistant. I want it to give explicit instructions, ask three simple questions to understand their interests. Suggest three broad career areas, explain each area in two to three sentences, and suggest one step they could take after school. Use short paragraphs, so I'm giving it some parameters, avoid jargon, keep tone encouraging, but neutral, and keep the response under 300 words. I say, when we first started using it, and this is what 3-years-old this prompt now. I'd say, you get an awful lot of text and obviously use British spelling, getting away from those m-dashes, and there was s's instead of z's. If I press this now, so rather than give it a single instruction, it should act like a little chatbot, like a little helper. It's completely normal to feel unsure in your year 10. </w:t>
      </w:r>
    </w:p>
    <w:p w14:paraId="3C02D2E2" w14:textId="77777777" w:rsidR="00866FF7" w:rsidRDefault="004E2AD7" w:rsidP="004E2AD7">
      <w:r>
        <w:t xml:space="preserve">Now </w:t>
      </w:r>
      <w:proofErr w:type="gramStart"/>
      <w:r>
        <w:t>all of a sudden</w:t>
      </w:r>
      <w:proofErr w:type="gramEnd"/>
      <w:r>
        <w:t xml:space="preserve">, our students, when they're using it, they've got that interaction, a little bit more than an explanation. They've got some </w:t>
      </w:r>
      <w:proofErr w:type="gramStart"/>
      <w:r>
        <w:t>in's</w:t>
      </w:r>
      <w:proofErr w:type="gramEnd"/>
      <w:r>
        <w:t xml:space="preserve">. They've got some questions so rather than having a whole heap of texts to plough through, they can read them. We use Edge here so that our students can right-click, and then they can go in, and they can read aloud the selection. They can also click on the dictate. We've also got this voice feature, which has developed over the last 12 months or so, so they can have those verbal communications rather than those text communications. But </w:t>
      </w:r>
      <w:proofErr w:type="gramStart"/>
      <w:r>
        <w:t>all of a sudden</w:t>
      </w:r>
      <w:proofErr w:type="gramEnd"/>
      <w:r>
        <w:t xml:space="preserve">, our students, they've now got more in's. It's breaking things up, it's giving them some suggestions. Rather than that blank page and a whole heap of information, it's guiding them, it's leading them forward. We then move forward we developed this thing called Access. </w:t>
      </w:r>
    </w:p>
    <w:p w14:paraId="23D0BC2D" w14:textId="77777777" w:rsidR="00866FF7" w:rsidRDefault="004E2AD7" w:rsidP="004E2AD7">
      <w:r>
        <w:t xml:space="preserve">Within our parameters, we wanted to think about who </w:t>
      </w:r>
      <w:proofErr w:type="gramStart"/>
      <w:r>
        <w:t>were our students</w:t>
      </w:r>
      <w:proofErr w:type="gramEnd"/>
      <w:r>
        <w:t xml:space="preserve">. If we put the next one in, and again, let's go to new chat. Again, I'm thinking about programming it, and I'd give these, and our students would copy and paste </w:t>
      </w:r>
      <w:proofErr w:type="gramStart"/>
      <w:r>
        <w:t>these support</w:t>
      </w:r>
      <w:proofErr w:type="gramEnd"/>
      <w:r>
        <w:t xml:space="preserve"> a Year 10 student. Clear neutral, begin with reassurance, which is obviously building up that confidence. We're starting to think about our students, knowing our students, keeping that human body in the building. Use bullet points, keep a reading age. Even though our students were 15, 16 in Year 11, we were keeping a lower, keep it tone calm and keep it non-judgmental. Now </w:t>
      </w:r>
      <w:proofErr w:type="gramStart"/>
      <w:r>
        <w:t>all of a sudden</w:t>
      </w:r>
      <w:proofErr w:type="gramEnd"/>
      <w:r>
        <w:t xml:space="preserve">, I've got this little chat bot that our students can engage with. It's more empathetic to their needs. Again, the students are making sure that they know it's an AI </w:t>
      </w:r>
      <w:r>
        <w:lastRenderedPageBreak/>
        <w:t xml:space="preserve">generated information. We've talked about </w:t>
      </w:r>
      <w:proofErr w:type="gramStart"/>
      <w:r>
        <w:t>bias,</w:t>
      </w:r>
      <w:proofErr w:type="gramEnd"/>
      <w:r>
        <w:t xml:space="preserve"> we've talked about hallucinations. They've used all that information. Now when they get into information, oh, here we go, so what do you enjoy most about school? Again, I can copy and </w:t>
      </w:r>
      <w:proofErr w:type="gramStart"/>
      <w:r>
        <w:t>paste</w:t>
      </w:r>
      <w:proofErr w:type="gramEnd"/>
      <w:r>
        <w:t xml:space="preserve"> or I can just put single letters in. It's breaking things up into shorter functions for our students. What we did find out from that is then students would go, what about a recipe for cookies? Because let's face it, when we're creating our resources, we've gone down rabbit holes, as well? </w:t>
      </w:r>
      <w:proofErr w:type="gramStart"/>
      <w:r>
        <w:t>All of a sudden</w:t>
      </w:r>
      <w:proofErr w:type="gramEnd"/>
      <w:r>
        <w:t xml:space="preserve">, our students are off track. Our students are off track. As a teacher, I'm not aware of what my students are talking about, as well. </w:t>
      </w:r>
    </w:p>
    <w:p w14:paraId="7019CA98" w14:textId="77777777" w:rsidR="00866FF7" w:rsidRDefault="004E2AD7" w:rsidP="004E2AD7">
      <w:r>
        <w:t xml:space="preserve">I've got some safeguarding issues here. Intellectual property rules as well. Again, there might be </w:t>
      </w:r>
      <w:proofErr w:type="gramStart"/>
      <w:r>
        <w:t>lots and lots of</w:t>
      </w:r>
      <w:proofErr w:type="gramEnd"/>
      <w:r>
        <w:t xml:space="preserve"> different issues. We started to look at safeguards and guardrails, making sure that the tone was locked a short, neutral, calm British voice. Sometimes when our students copied and pasted, there was bits that they were missing out, so the whole prompt wasn't coming over. We didn't have strict guardrails. Even though we told students not to put personal advice on there, they might be having conversations, and it might be giving them information. It might be a little bit misleading. We couldn't see those conversations. Domain limited knowledge, they were going off track. They were talking about all sorts of things. It might hallucinate. It might drift. We can add documents to it with a little plus sign, but again, students would end up having conversations outside </w:t>
      </w:r>
      <w:proofErr w:type="gramStart"/>
      <w:r>
        <w:t>that careers</w:t>
      </w:r>
      <w:proofErr w:type="gramEnd"/>
      <w:r>
        <w:t xml:space="preserve"> or outside design technology. We also found it supports pathological demand avoidance, anxiety profiles by avoiding pressurising language and I'll move on to this in a bit. This is the best thing you've created, sir. This was this little guy here. We moved away from using large language models. My apologies. That's my little link too. We moved towards this little guy here. This is the </w:t>
      </w:r>
      <w:proofErr w:type="spellStart"/>
      <w:r>
        <w:t>Mindjoy</w:t>
      </w:r>
      <w:proofErr w:type="spellEnd"/>
      <w:r>
        <w:t xml:space="preserve"> platform. </w:t>
      </w:r>
    </w:p>
    <w:p w14:paraId="1564F983" w14:textId="77777777" w:rsidR="00866FF7" w:rsidRDefault="004E2AD7" w:rsidP="004E2AD7">
      <w:r>
        <w:t xml:space="preserve">This is the only AI platform that we pay for. We pay per student, but like I said, we've got a whole heap of resources; teacher resources, student resources, careers resources and each one's got its own little dedicated chat bot. If I have a conversation with this now, it gives a nice little introduction. Hello, I'm futures but I help with AI. Also gives me a little bit of a warning. The user, the students using it. It's an AI helper. It's not a human. It keeps </w:t>
      </w:r>
      <w:proofErr w:type="gramStart"/>
      <w:r>
        <w:t>referring back</w:t>
      </w:r>
      <w:proofErr w:type="gramEnd"/>
      <w:r>
        <w:t xml:space="preserve"> to me as the head of careers. Again, it gives them some short little ins there as well. Do you want to try fun quiz or do you want to try your own thing? Students, again, they can listen to it, so it's got that text to speech. </w:t>
      </w:r>
    </w:p>
    <w:p w14:paraId="19399FB9" w14:textId="77777777" w:rsidR="00866FF7" w:rsidRDefault="004E2AD7" w:rsidP="004E2AD7">
      <w:r>
        <w:t xml:space="preserve">Again, </w:t>
      </w:r>
      <w:proofErr w:type="gramStart"/>
      <w:r>
        <w:t>similar to</w:t>
      </w:r>
      <w:proofErr w:type="gramEnd"/>
      <w:r>
        <w:t xml:space="preserve"> ChatGPT. We've got that little discussion, so we can have a discussion now, and they can move away from that keyboard. If I have a conversation, what do I do when I leave school? It should now maybe guide them. No, that's the whole idea. It should guide them. First, it helps to be clear, give some examples, give some websites. They can get into this. What about recipes for cookies? Please, please, please, when you're developing these things, use your students as guinea pigs. They love to try and break things. Our 11 DT boys </w:t>
      </w:r>
      <w:proofErr w:type="gramStart"/>
      <w:r>
        <w:t>absolutely amazing</w:t>
      </w:r>
      <w:proofErr w:type="gramEnd"/>
      <w:r>
        <w:t xml:space="preserve"> at trying to break our chat bot. What about recipes for cookies? I'm hoping rather than it give us recipes for cookies, I can't give recipes, but I can </w:t>
      </w:r>
      <w:proofErr w:type="gramStart"/>
      <w:r>
        <w:t>definitely use</w:t>
      </w:r>
      <w:proofErr w:type="gramEnd"/>
      <w:r>
        <w:t xml:space="preserve"> cookies to explore careers, jobs related to baking. It brings the conversation back. Now, this is what the students see, what we can see here inside settings. Again, there you can see, there's my prompts, there's my roles, there's my explicit instructions. </w:t>
      </w:r>
    </w:p>
    <w:p w14:paraId="1495F755" w14:textId="77777777" w:rsidR="00866FF7" w:rsidRDefault="004E2AD7" w:rsidP="004E2AD7">
      <w:r>
        <w:t xml:space="preserve">This, in essence, is exactly what I've just shown you on a large language model, but I've locked it down. It's an impartial </w:t>
      </w:r>
      <w:proofErr w:type="gramStart"/>
      <w:r>
        <w:t>assistant,</w:t>
      </w:r>
      <w:proofErr w:type="gramEnd"/>
      <w:r>
        <w:t xml:space="preserve"> your only role is to provide impartial careers education so it can't wander off. I've also got a whole heap of websites that it directs it </w:t>
      </w:r>
      <w:proofErr w:type="gramStart"/>
      <w:r>
        <w:t>to</w:t>
      </w:r>
      <w:proofErr w:type="gramEnd"/>
      <w:r>
        <w:t xml:space="preserve"> and these are the ones that we've verified, rather than ChatGPT might throw them off to whatever website, we know that these are the ones that we would recommend. We've put some training documents here as well. We've uploaded neurodivergent learning strategies in there. We've got information from British Dyslexia Association. We've got their guides. We've got National Autistic Society. We've got a whole heap of information there. Hopefully, this chat bot is a little more empathetic for our students and our students need it. It knows. If it gets overloaded, for example, it will break it down into smaller chunks. </w:t>
      </w:r>
    </w:p>
    <w:p w14:paraId="72F99E6E" w14:textId="77777777" w:rsidR="00866FF7" w:rsidRDefault="004E2AD7" w:rsidP="004E2AD7">
      <w:r>
        <w:t xml:space="preserve">The reason why our students said, this is the best thing you've ever created, we started off with a careers chat. Sorry, I'm just aware of the time. I started off with a careers </w:t>
      </w:r>
      <w:proofErr w:type="gramStart"/>
      <w:r>
        <w:t>chat</w:t>
      </w:r>
      <w:proofErr w:type="gramEnd"/>
      <w:r>
        <w:t xml:space="preserve"> and I said to </w:t>
      </w:r>
      <w:proofErr w:type="gramStart"/>
      <w:r>
        <w:t>these year</w:t>
      </w:r>
      <w:proofErr w:type="gramEnd"/>
      <w:r>
        <w:t xml:space="preserve"> 11s, what do you want to do when you want to leave school? The first comment back was, I want to shoot people. I thought, oh, </w:t>
      </w:r>
      <w:proofErr w:type="gramStart"/>
      <w:r>
        <w:t>god</w:t>
      </w:r>
      <w:proofErr w:type="gramEnd"/>
      <w:r>
        <w:t xml:space="preserve">, here we go. Comedians in the room, what are we going to do, where are we going to go with this conversation? I gave him this chat bot and for half an hour, totally lost him, to the point where now with this, you can see I've set up my classrooms. I can go in here and I can independently follow their conversations. All the information is saved, so it's a closed system. I know the information is safe as well. </w:t>
      </w:r>
    </w:p>
    <w:p w14:paraId="6EF5835D" w14:textId="77777777" w:rsidR="00866FF7" w:rsidRDefault="004E2AD7" w:rsidP="004E2AD7">
      <w:r>
        <w:t xml:space="preserve">Also, if students are chatting about things, so our seven students were writing stories. They had zombies. They had the word blood. I was getting a </w:t>
      </w:r>
      <w:proofErr w:type="gramStart"/>
      <w:r>
        <w:t>safeguarding emails</w:t>
      </w:r>
      <w:proofErr w:type="gramEnd"/>
      <w:r>
        <w:t xml:space="preserve">. I was getting red flag emails coming back to me as well. I can monitor the conversations. Anyway, back to my Year 11, I thought, oh, we must be looking at mountain biking. For about half an hour, he was just </w:t>
      </w:r>
      <w:proofErr w:type="gramStart"/>
      <w:r>
        <w:t>absolutely silent</w:t>
      </w:r>
      <w:proofErr w:type="gramEnd"/>
      <w:r>
        <w:t xml:space="preserve">. Then when I went in and looked at his very dyslexic conversation, he left. He said, that's the best thing you've ever created. He came and found me about half an hour later at lunchtime. </w:t>
      </w:r>
      <w:r>
        <w:lastRenderedPageBreak/>
        <w:t xml:space="preserve">He wanted some information about Army College. I spoke to his English teacher a couple of days later. She </w:t>
      </w:r>
      <w:proofErr w:type="gramStart"/>
      <w:r>
        <w:t>went,</w:t>
      </w:r>
      <w:proofErr w:type="gramEnd"/>
      <w:r>
        <w:t xml:space="preserve"> pathological demand avoidance is part of his autism. Twenty odd years in education, I still thought it was teenage, boys. When she explained it, she just said, for half an hour, he could ask whatever question he wanted to. It didn't matter about his spellings. If you spelled it incorrectly, it didn't red pen his. </w:t>
      </w:r>
    </w:p>
    <w:p w14:paraId="4B120DFB" w14:textId="77777777" w:rsidR="00866FF7" w:rsidRDefault="004E2AD7" w:rsidP="004E2AD7">
      <w:r>
        <w:t xml:space="preserve">What it did was, it gave the answer. If I go back in and I spell apprenticeships wrong, for example, let's go back into my chat. Apprenticeships. If I spell it wrong, what it should do, rather than pull him up on his spelling, is it should make a correct spelling in the response and the answer. There we go. Apprenticeships. It's that positive confirmation or affirmation all the time. Wasn't drifting off. It was giving him the information that he wanted to. He could ask all the silly questions that he couldn't ask out loud. He wasn't being interrupted by his peers. He didn't feel as though he had to act the fool. He just had everything he needed right there. </w:t>
      </w:r>
    </w:p>
    <w:p w14:paraId="14AC855B" w14:textId="77777777" w:rsidR="00866FF7" w:rsidRDefault="004E2AD7" w:rsidP="004E2AD7">
      <w:r>
        <w:t xml:space="preserve">Just to round up, I'd say, because I know I've gone on a bit, I do apologise. Impact on learners, higher confidence, more independent research. Our students are quite happy using chat bots now and then when they move into 9, 10 and 11, they just naturally gravitate towards large language models. They're aware how to use them they've spoken about safe and ethical use. They're willing to give it a go. There's less fear about getting things wrong. Students, they're </w:t>
      </w:r>
      <w:proofErr w:type="gramStart"/>
      <w:r>
        <w:t>more happy</w:t>
      </w:r>
      <w:proofErr w:type="gramEnd"/>
      <w:r>
        <w:t xml:space="preserve"> to then use it. I'm to ask questions privately, for example, with careers before meeting a member of staff, coming from my one-to-one career's meeting. Teachers have reported improved engagement and calmer working atmospheres. Again, by giving chat bot to my DT students, little Johnny who might sit in the corner who needs that human interaction, my students can be getting on with their work and I can go and spend that one-to-one time with my student, rather than trying to differentiate different work tasks and then trying to fight fires all over my classroom. Independent schools in </w:t>
      </w:r>
      <w:proofErr w:type="spellStart"/>
      <w:r>
        <w:t>spectorate</w:t>
      </w:r>
      <w:proofErr w:type="spellEnd"/>
      <w:r>
        <w:t xml:space="preserve"> about our careers programme. </w:t>
      </w:r>
    </w:p>
    <w:p w14:paraId="5672B419" w14:textId="22397027" w:rsidR="004E2AD7" w:rsidRDefault="004E2AD7" w:rsidP="004E2AD7">
      <w:r>
        <w:t xml:space="preserve">Recent improvements in the creation of resources such as a careers chat bot demonstrate the </w:t>
      </w:r>
      <w:proofErr w:type="gramStart"/>
      <w:r>
        <w:t>leaders</w:t>
      </w:r>
      <w:proofErr w:type="gramEnd"/>
      <w:r>
        <w:t xml:space="preserve"> commitment to equipping pupils for life beyond school, so it was recommended by the ISI as well. Normally, if we had time, I'd get you to build your own. It's not clever science. It's just common sense. It's what we know of our students, of our young people. Clear step by step responses, structures, the prompts for clarity and dignity. Our students don't need reminding they're dyslexic. They don't need red pen. They don't need judgement. They just need that positive confirmation. Bots they can be nice safe spaces, particularly with students with pathological demand avoidance. I'm </w:t>
      </w:r>
      <w:proofErr w:type="spellStart"/>
      <w:r>
        <w:t>gonna</w:t>
      </w:r>
      <w:proofErr w:type="spellEnd"/>
      <w:r>
        <w:t xml:space="preserve"> dip out of this. I'm going to stop sharing. I'll stick around for questions if you've got. I'm hoping I'm still within time and I don't get told off by Laura. But if you've got some questions, I'll tell you what I will do, while we're chatting. I'm going to copy that prep prompt. If anybody wants to give it a </w:t>
      </w:r>
      <w:proofErr w:type="gramStart"/>
      <w:r>
        <w:t>go</w:t>
      </w:r>
      <w:proofErr w:type="gramEnd"/>
      <w:r>
        <w:t xml:space="preserve"> then. But if you've got questions, please, please, please throw them at me.</w:t>
      </w:r>
    </w:p>
    <w:p w14:paraId="4116E2C7" w14:textId="37CB53E3" w:rsidR="004E2AD7" w:rsidRDefault="004E2AD7" w:rsidP="004E2AD7">
      <w:r>
        <w:t xml:space="preserve">There are questions, don't you worry. Even my kids would agree, I'm not really one for giving </w:t>
      </w:r>
      <w:proofErr w:type="spellStart"/>
      <w:r>
        <w:t>rowse</w:t>
      </w:r>
      <w:proofErr w:type="spellEnd"/>
      <w:r>
        <w:t xml:space="preserve">, especially about time, because I'm totally blind. He </w:t>
      </w:r>
      <w:proofErr w:type="gramStart"/>
      <w:r>
        <w:t>weld</w:t>
      </w:r>
      <w:proofErr w:type="gramEnd"/>
      <w:r>
        <w:t xml:space="preserve"> done you for watching it because I wasn't. There are questions in the chat which I have gathered. Please, people stick some more in. I'll kick us off with one that's been in the chat, but if anyone wants to put their hand up and take the mic, </w:t>
      </w:r>
      <w:proofErr w:type="gramStart"/>
      <w:r>
        <w:t>absolutely happy</w:t>
      </w:r>
      <w:proofErr w:type="gramEnd"/>
      <w:r>
        <w:t xml:space="preserve"> for people to do that. Do just stick your hand up and we'll come to you next. One of the first questions that went in was from Kenji and his question was, what percentage of pupils were using AI and chat bots, now, I'm going to just make sure prior to the introduction of your </w:t>
      </w:r>
      <w:proofErr w:type="spellStart"/>
      <w:r>
        <w:t>Mindjoy</w:t>
      </w:r>
      <w:proofErr w:type="spellEnd"/>
      <w:r>
        <w:t xml:space="preserve"> platform. How would you describe their experience and confidence with AI?</w:t>
      </w:r>
    </w:p>
    <w:p w14:paraId="50179F09" w14:textId="77777777" w:rsidR="00866FF7" w:rsidRDefault="004E2AD7" w:rsidP="004E2AD7">
      <w:r>
        <w:t xml:space="preserve">With AI? Like I say, we've had a buy in since the start. Like I said, we're always making sure we've got safeguarding. We also run some parent carer AI workshops and sessions of an evening as well. It's trying to get the whole community together. We've made sure that we have regular CPD with staff because obviously, staff need to make sure. We talk about systems quite a lot. If a student tries to use something and it doesn't work or it works in one lesson and then doesn't work in another lesson and the teacher doesn't know how to resolve that, so it might be assistive </w:t>
      </w:r>
      <w:proofErr w:type="gramStart"/>
      <w:r>
        <w:t>technology</w:t>
      </w:r>
      <w:proofErr w:type="gramEnd"/>
      <w:r>
        <w:t xml:space="preserve"> or they might be using the chat bot and it doesn't work for the student. If the teachers not on board as well, they'll soon lose confidence. I say ChatGPT, with our Year 9s and above, we started using three in a bit years ago, </w:t>
      </w:r>
      <w:proofErr w:type="gramStart"/>
      <w:r>
        <w:t>more or less when</w:t>
      </w:r>
      <w:proofErr w:type="gramEnd"/>
      <w:r>
        <w:t xml:space="preserve"> ChatGPT came out. </w:t>
      </w:r>
    </w:p>
    <w:p w14:paraId="227586A2" w14:textId="77777777" w:rsidR="00866FF7" w:rsidRDefault="004E2AD7" w:rsidP="004E2AD7">
      <w:r>
        <w:t xml:space="preserve">Obviously, with the safeguarding issues, we found it was more the fact that students were disappearing down rabbit holes. Generally, they were used to using assistive technology. They were used to using their text-to-speech, speech-to-text, mind mapping software. They were used to touch typing. We've built up slowly. The reason why we did Year 9s and above was because they were the only ones with laptops. Now all our senior students have </w:t>
      </w:r>
      <w:proofErr w:type="gramStart"/>
      <w:r>
        <w:t>laptops</w:t>
      </w:r>
      <w:proofErr w:type="gramEnd"/>
      <w:r>
        <w:t xml:space="preserve"> and our juniors have access to laptops so it's making sure that they've got access to the technology as well. All our parents now signed consent that our students are using generative AI. Originally, it was Year 9s and above about specifically using ChatGPT. We've not had any parent issues. We've not had any student issues. </w:t>
      </w:r>
    </w:p>
    <w:p w14:paraId="584360FB" w14:textId="77777777" w:rsidR="00866FF7" w:rsidRDefault="004E2AD7" w:rsidP="004E2AD7">
      <w:r>
        <w:lastRenderedPageBreak/>
        <w:t xml:space="preserve">Some students use it and I had a comment the other day, one of the two Year 11s, strangely enough, within the space of an hour, two different lessons, two different </w:t>
      </w:r>
      <w:proofErr w:type="gramStart"/>
      <w:r>
        <w:t>completely separate</w:t>
      </w:r>
      <w:proofErr w:type="gramEnd"/>
      <w:r>
        <w:t xml:space="preserve"> comments, both just used the phrase, I don't remember a time before ChatGPT. One of the first period was in assistive technology. He's created this little agent thing using ChatGPT. He wants to be a pilot, so it scrapes the Internet of all the latest information that he needs about pilots and then sends him an email. He's created his own little </w:t>
      </w:r>
      <w:proofErr w:type="spellStart"/>
      <w:r>
        <w:t>bot</w:t>
      </w:r>
      <w:proofErr w:type="spellEnd"/>
      <w:r>
        <w:t xml:space="preserve"> and he was using that. Then the other student, high ability student and in February, had already planned out her revision and her exam study time for the June exams and again using ChatGPT. </w:t>
      </w:r>
    </w:p>
    <w:p w14:paraId="4C66D21B" w14:textId="77777777" w:rsidR="00866FF7" w:rsidRDefault="004E2AD7" w:rsidP="004E2AD7">
      <w:r>
        <w:t xml:space="preserve">It's become part and parcel of what they do. What we've got to </w:t>
      </w:r>
      <w:proofErr w:type="gramStart"/>
      <w:r>
        <w:t>do</w:t>
      </w:r>
      <w:proofErr w:type="gramEnd"/>
      <w:r>
        <w:t xml:space="preserve"> and I mentioned right back at the beginning, this is to assist, to help and it's to not make sure that students become reliant on that technology. They use it. They experiment. They develop it. They use it themselves. Again, we've got students that will go to ChatGPT and go write me the story. Our teachers are aware, so we're starting to find those trends. We're quite lucky with, like I say, maximum 12 students. You generally know your students, so if something's AI generated, you can spot it quite quickly. It's that cheating element. Our students use it now without even fears. It's not even a big thing for them. It's a big thing for us because it's still relatively new. </w:t>
      </w:r>
    </w:p>
    <w:p w14:paraId="6D8FB0A6" w14:textId="0F97C4D5" w:rsidR="004E2AD7" w:rsidRDefault="004E2AD7" w:rsidP="004E2AD7">
      <w:r>
        <w:t xml:space="preserve">For our students, it's just the next thing you've given them in the next lesson. It's like, I don't know, design technology, we build up over the years and then Year 10s, Year 11s can use a </w:t>
      </w:r>
      <w:proofErr w:type="gramStart"/>
      <w:r>
        <w:t>battery operated</w:t>
      </w:r>
      <w:proofErr w:type="gramEnd"/>
      <w:r>
        <w:t xml:space="preserve"> circular saw. We're not going to give that to the juniors. But when you give it to the Year 10s or Year 11s for their coursework, they use it because they know how to use the tools. It's just another tool for them to use. It's not the big, shiny, great thing that a lot of us see it. It's just become part and parcel of their life. That was a lot of waffle. Hopefully that covers the answer, though.</w:t>
      </w:r>
    </w:p>
    <w:p w14:paraId="011D85D3" w14:textId="0C9B69D4" w:rsidR="004E2AD7" w:rsidRDefault="004E2AD7" w:rsidP="004E2AD7">
      <w:r>
        <w:t xml:space="preserve">No. Well, I liked it. I totally think that that's it. It does feel to us, shiny, new. We can do so much with it. But if you're building that into a package of this is reading. It's text to speech or speech to text, and this is mainly back then. It's because a little purple arrow. If you're using all those tools, then it's just, here's another tool. This is another one, and it does some of this. I totally see it like that. People comment. You did touch on somebody else's question, which was, do you require permission from students or parents? </w:t>
      </w:r>
      <w:proofErr w:type="gramStart"/>
      <w:r>
        <w:t>Well</w:t>
      </w:r>
      <w:proofErr w:type="gramEnd"/>
      <w:r>
        <w:t xml:space="preserve"> done you. You didn't even know that question was there, and you answered it.</w:t>
      </w:r>
    </w:p>
    <w:p w14:paraId="77034025" w14:textId="1EAC065C" w:rsidR="004E2AD7" w:rsidRDefault="004E2AD7" w:rsidP="004E2AD7">
      <w:r>
        <w:t xml:space="preserve">Sorry, just to add to that, as well. We also recently developed a student contract, as well. </w:t>
      </w:r>
      <w:proofErr w:type="gramStart"/>
      <w:r>
        <w:t>Previous to</w:t>
      </w:r>
      <w:proofErr w:type="gramEnd"/>
      <w:r>
        <w:t xml:space="preserve"> that, we had contracts that the students signed about their use of their laptops, safe from use. But that included things like not eating and drinking nearby. They've also signed a consent order about using AI and using it safely and using it ethically. If you've got any issues about misusing it, we've got something to fall back on, but I think it's more important that the students are aware. How powerful this can be. We talk about OpenAI. I've got five court cases, I think </w:t>
      </w:r>
      <w:proofErr w:type="gramStart"/>
      <w:r>
        <w:t>at the moment</w:t>
      </w:r>
      <w:proofErr w:type="gramEnd"/>
      <w:r>
        <w:t xml:space="preserve"> with parents having taken them to court. Of the loss of their children and the information, safeguarding issues around ChatGPT </w:t>
      </w:r>
      <w:proofErr w:type="gramStart"/>
      <w:r>
        <w:t>and also</w:t>
      </w:r>
      <w:proofErr w:type="gramEnd"/>
      <w:r>
        <w:t xml:space="preserve"> character AI as well is another company. It's making sure that the students are aware of how powerful this tool is and making sure that they're aware to use it safely and ethically.</w:t>
      </w:r>
    </w:p>
    <w:p w14:paraId="4AD83919" w14:textId="11D13CD0" w:rsidR="004E2AD7" w:rsidRDefault="004E2AD7" w:rsidP="004E2AD7">
      <w:r>
        <w:t xml:space="preserve">Thank you. Adding to that question, I'm not seeing any hands up, so I'll just keep going with the questions that I have. One of the main ones is, can you share your prompts? </w:t>
      </w:r>
      <w:proofErr w:type="gramStart"/>
      <w:r>
        <w:t>Well</w:t>
      </w:r>
      <w:proofErr w:type="gramEnd"/>
      <w:r>
        <w:t xml:space="preserve"> done, it's like you're reading my mind here. Are you able to share your prompts and your rag documents? Also, I think somebody else has shared, can you share how you create a chat bot or direct to some resources on how to create one? That would be </w:t>
      </w:r>
      <w:proofErr w:type="gramStart"/>
      <w:r>
        <w:t>really helpful</w:t>
      </w:r>
      <w:proofErr w:type="gramEnd"/>
      <w:r>
        <w:t>. That one came from Mary. Mike has asked, do you check all the conversations?</w:t>
      </w:r>
    </w:p>
    <w:p w14:paraId="2FC00326" w14:textId="77777777" w:rsidR="00866FF7" w:rsidRDefault="004E2AD7" w:rsidP="004E2AD7">
      <w:r>
        <w:t xml:space="preserve">Do I check them no. No, I </w:t>
      </w:r>
      <w:proofErr w:type="gramStart"/>
      <w:r>
        <w:t>am able to</w:t>
      </w:r>
      <w:proofErr w:type="gramEnd"/>
      <w:r>
        <w:t xml:space="preserve"> check them. This is it because of the red flags as well. If I've got 12 students all writing, generally, if I'm not firefighting like a teacher would, I can sit and generally I just flick in and out. We've had it before, haven't we where you can sit there and you can look at every student's screen, what they've got on their screen on your screen, so you can monitor it that way. I can do that. I can do that by sitting down. I like to be in amongst my students. But yeah, I'd like to say, I get red flag conversation. I've got a slider as well. For example, in my Year 7 boys were using it, we get them to write a story. Simple little task for two minutes, they sit there in absolute </w:t>
      </w:r>
      <w:proofErr w:type="gramStart"/>
      <w:r>
        <w:t>silence</w:t>
      </w:r>
      <w:proofErr w:type="gramEnd"/>
      <w:r>
        <w:t xml:space="preserve"> and I give them a topic. The one we did yesterday was the door. </w:t>
      </w:r>
    </w:p>
    <w:p w14:paraId="4F50D17E" w14:textId="77777777" w:rsidR="00866FF7" w:rsidRDefault="004E2AD7" w:rsidP="004E2AD7">
      <w:r>
        <w:t xml:space="preserve">For the next two minutes, they've got an open Word document. They can either touch type or type or they can dictate and they </w:t>
      </w:r>
      <w:proofErr w:type="gramStart"/>
      <w:r>
        <w:t>have to</w:t>
      </w:r>
      <w:proofErr w:type="gramEnd"/>
      <w:r>
        <w:t xml:space="preserve"> describe the door that they've got in their head. Now, during that time, it's creating that environment. That not disturbing, not tapping, yet allowing other people to learn. Then from </w:t>
      </w:r>
      <w:proofErr w:type="gramStart"/>
      <w:r>
        <w:t>that two minutes</w:t>
      </w:r>
      <w:proofErr w:type="gramEnd"/>
      <w:r>
        <w:t xml:space="preserve">, we can then put that </w:t>
      </w:r>
      <w:proofErr w:type="gramStart"/>
      <w:r>
        <w:t>into</w:t>
      </w:r>
      <w:proofErr w:type="gramEnd"/>
      <w:r>
        <w:t xml:space="preserve"> and we use Canva for AI image generation, and they can then put that into an AI image generator, and they get their image. Some students, it's </w:t>
      </w:r>
      <w:proofErr w:type="gramStart"/>
      <w:r>
        <w:t>absolutely amazing</w:t>
      </w:r>
      <w:proofErr w:type="gramEnd"/>
      <w:r>
        <w:t xml:space="preserve"> because it creates exactly what's in their head. Other students are going, </w:t>
      </w:r>
      <w:proofErr w:type="gramStart"/>
      <w:r>
        <w:t>Well</w:t>
      </w:r>
      <w:proofErr w:type="gramEnd"/>
      <w:r>
        <w:t xml:space="preserve">, why is that door green? My door's gold? Well, what did you put in the description? It </w:t>
      </w:r>
      <w:proofErr w:type="gramStart"/>
      <w:r>
        <w:t>opens up</w:t>
      </w:r>
      <w:proofErr w:type="gramEnd"/>
      <w:r>
        <w:t xml:space="preserve"> that bigger description about communication and how to use rubbish in rubbish out. But it's also if you're using that with </w:t>
      </w:r>
      <w:r>
        <w:lastRenderedPageBreak/>
        <w:t xml:space="preserve">AI, how are you communicating with other people? When you're talking with the person next to you, if you don't give the correct information, how do you expect that person to understand? It helps to develop their literacy skills, their communication skills. Right at the beginning, it's assisting all the time. It's another tool in the toolbox. You mentioned about building chat bots. You saw inside my chat box, all that was is this thing here, this prompt, so I pasted it. If you want to copy and paste that and you can change it. Instead of a support a 10 who's unsure about their future career options, you could ask it to, I don't know, explain photosynthesis is normally the one, isn't it? In science. You can keep a lot of the same parameters as well and just kind of copy and paste. </w:t>
      </w:r>
    </w:p>
    <w:p w14:paraId="56DA234A" w14:textId="70CA09BA" w:rsidR="004E2AD7" w:rsidRDefault="004E2AD7" w:rsidP="004E2AD7">
      <w:r>
        <w:t xml:space="preserve">If you're right, Laura, access framework, if I send you a copy of that as a PDF, and then you can distribute that out to people that are on here today, and that gives more examples more guidance and a breakdown. Then, as you saw inside my </w:t>
      </w:r>
      <w:proofErr w:type="spellStart"/>
      <w:r>
        <w:t>Mindjoy</w:t>
      </w:r>
      <w:proofErr w:type="spellEnd"/>
      <w:r>
        <w:t xml:space="preserve"> chat bot, it's </w:t>
      </w:r>
      <w:proofErr w:type="gramStart"/>
      <w:r>
        <w:t>exactly the same</w:t>
      </w:r>
      <w:proofErr w:type="gramEnd"/>
      <w:r>
        <w:t xml:space="preserve">. I've just built on it. Like I say, I give it my Year 11 DT students, and they broke </w:t>
      </w:r>
      <w:proofErr w:type="spellStart"/>
      <w:r>
        <w:t>every one</w:t>
      </w:r>
      <w:proofErr w:type="spellEnd"/>
      <w:r>
        <w:t>. Now to the point where now somebody asked me yesterday and they said, Yeah, but you can get around ChatGPT, can't you? If you want, how to make a nuclear bomb, you can say, my grandma works in a nuclear plant, and theoretically you speak it, and you can find ways around. Even that, my students have done it, so we've had to then go back and rebuild it and rewrite it. It's in this continuous circle.</w:t>
      </w:r>
    </w:p>
    <w:p w14:paraId="5B800B67" w14:textId="128565E1" w:rsidR="004E2AD7" w:rsidRDefault="004E2AD7" w:rsidP="004E2AD7">
      <w:r>
        <w:t xml:space="preserve">Great, stuff. Another question is, do you think your students prefer the text interaction, the speech I've noted that down and not read it right. Do you think they prefer speaking to it and having it spoke back to them, versus typing it in themselves? Do you find that more students use that than don't? I think you've frozen. Either that or I've frozen, maybe. Not sure. Well, while we wait for </w:t>
      </w:r>
      <w:proofErr w:type="gramStart"/>
      <w:r>
        <w:t>a</w:t>
      </w:r>
      <w:proofErr w:type="gramEnd"/>
      <w:r>
        <w:t xml:space="preserve"> un-freeze, does anyone else have any other questions? Because there are lots coming in, and what we can do is we can compile along with the video, we can compile a document with answers to these questions as well if people would find that useful.</w:t>
      </w:r>
    </w:p>
    <w:p w14:paraId="3D816AA3" w14:textId="19FDE5D9" w:rsidR="004E2AD7" w:rsidRDefault="004E2AD7" w:rsidP="004E2AD7">
      <w:r>
        <w:t>Hi, sorry about that.</w:t>
      </w:r>
    </w:p>
    <w:p w14:paraId="6D2442B2" w14:textId="4CFFFA86" w:rsidR="004E2AD7" w:rsidRDefault="004E2AD7" w:rsidP="004E2AD7">
      <w:r>
        <w:t>That's all right. Not to worry. In case you didn't hear the question, it was, do the students prefer the speaking and listening option versus the typing it and reading it option? Do you find more students go for that?</w:t>
      </w:r>
    </w:p>
    <w:p w14:paraId="547A0D45" w14:textId="77777777" w:rsidR="00866FF7" w:rsidRDefault="004E2AD7" w:rsidP="004E2AD7">
      <w:r>
        <w:t xml:space="preserve">Our juniors absolutely love text to speech, speech to text because it just </w:t>
      </w:r>
      <w:proofErr w:type="gramStart"/>
      <w:r>
        <w:t>opens up</w:t>
      </w:r>
      <w:proofErr w:type="gramEnd"/>
      <w:r>
        <w:t xml:space="preserve"> all sorts of avenues, particularly speech to text. When you've got lots of thoughts and ideas and you're struggling with communication, it's just amazing. Year 7, they become quite professional with it. Year 8, they're starting to get a little bit hesitant. Year 9 in a class where every student is dyslexic, they still don't want to be the most dyslexic. They are very aware, and our confident students, generally by Year 9, the ones that are still doing it aren't necessarily dictating all of it. They're flicking it on for one word here or one word there, and it's creating that environment. </w:t>
      </w:r>
    </w:p>
    <w:p w14:paraId="0B5DBD5B" w14:textId="6E72887C" w:rsidR="004E2AD7" w:rsidRDefault="004E2AD7" w:rsidP="004E2AD7">
      <w:r>
        <w:t xml:space="preserve">We've never forced technology on a student. I always use that analogy of a guitar. If you can teach your child a guitar or a musical instrument while young, there'll be a time where they drift off and they're not interested in it, but they know it's there, and hopefully </w:t>
      </w:r>
      <w:proofErr w:type="gramStart"/>
      <w:r>
        <w:t>later on</w:t>
      </w:r>
      <w:proofErr w:type="gramEnd"/>
      <w:r>
        <w:t xml:space="preserve"> in their life, they'll come back to it. Never force technology on a student.</w:t>
      </w:r>
    </w:p>
    <w:p w14:paraId="02ACC485" w14:textId="639D650E" w:rsidR="004E2AD7" w:rsidRDefault="004E2AD7" w:rsidP="004E2AD7">
      <w:r>
        <w:t>Mike has also put using chat bots regularly makes both adults and kids feel that the AI understands them and that they feel they have a real relationship with AI. I think you've touched on this with what you've been saying, but the actual question is, how do you make the students understand how it works? Is a continual thing, do you think?</w:t>
      </w:r>
    </w:p>
    <w:p w14:paraId="30EF36CB" w14:textId="39BFE20A" w:rsidR="004E2AD7" w:rsidRDefault="004E2AD7" w:rsidP="004E2AD7">
      <w:r>
        <w:t xml:space="preserve">As I had an assembly the other day and we talked about image generation. There was a lot of things with Grok recently wasn't there, the bikini and the </w:t>
      </w:r>
      <w:proofErr w:type="spellStart"/>
      <w:r>
        <w:t>nudifications</w:t>
      </w:r>
      <w:proofErr w:type="spellEnd"/>
      <w:r>
        <w:t xml:space="preserve">. Again, we have regular updates. The little chat bots, when they come on the first little prompt is that I'm an AI helper to make sure and that's that constant confirmation that affirmation. We don't like nice little happy chatbots. The chatbot should be giving them the information. It's not about developing. We don't want it to be their friend and talk teenage language. It's not use of jargon. It's </w:t>
      </w:r>
      <w:proofErr w:type="gramStart"/>
      <w:r>
        <w:t>keep</w:t>
      </w:r>
      <w:proofErr w:type="gramEnd"/>
      <w:r>
        <w:t xml:space="preserve"> the information and keep it to the point. There's always that fear. We live with that constant fear. I think every school that's using AI lives with that constant fear of the first court case. We're doing everything that we feel that we can. We feel we've got a moral obligation as well. Our students are using AI, whether we teach in schools or not. Snapchat AI, ChatGPT, our students are using it.</w:t>
      </w:r>
    </w:p>
    <w:p w14:paraId="6415C6D0" w14:textId="77777777" w:rsidR="004E2AD7" w:rsidRDefault="004E2AD7" w:rsidP="004E2AD7">
      <w:r>
        <w:t>Another question from Kenji. Mike, I see you've got your hand up, so because I've started this, I'll finish it, and then you can absolutely have your question. Up to now, this is Kenji's question. Up to now, have you encountered anything that the AI chat bots haven't been able to do that you would like them to do?</w:t>
      </w:r>
    </w:p>
    <w:p w14:paraId="3278F4D4" w14:textId="77777777" w:rsidR="004E2AD7" w:rsidRDefault="004E2AD7" w:rsidP="004E2AD7"/>
    <w:p w14:paraId="47E5D638" w14:textId="77777777" w:rsidR="00866FF7" w:rsidRDefault="004E2AD7" w:rsidP="004E2AD7">
      <w:r>
        <w:lastRenderedPageBreak/>
        <w:t xml:space="preserve">The chat bots we've got don't do image generation, which is a good thing and a bad thing. It's bad when students need that backup. Generally, our students don't so we use Canvas as well, so we use dual platforms. Canva, we've got free accounts, education accounts as well. I just noticed somebody with Google Gems there as well. We've just with Google, we've got the Google for education, so we've got the free account there so we can use Gems among staff. They're in 18, so we can't use those as chatbots for students. </w:t>
      </w:r>
    </w:p>
    <w:p w14:paraId="0E918FAC" w14:textId="380B746A" w:rsidR="004E2AD7" w:rsidRDefault="004E2AD7" w:rsidP="004E2AD7">
      <w:r>
        <w:t xml:space="preserve">Like I say, it's good in the fact that students don't end up down rabbit holes. Sometimes students need that diagram, particularly with maths. Our math chatbot is something that we've been trying to develop. Again, our students in Year 10 Year 11 really like ChatGPT because it gives them those graphs. If they put in an X and a Y and they change the numbers, then it changes the image for them. With free accounts, even though they're using school accounts, they've only got three images, so it uses up quite quickly. But images </w:t>
      </w:r>
      <w:proofErr w:type="gramStart"/>
      <w:r>
        <w:t>is</w:t>
      </w:r>
      <w:proofErr w:type="gramEnd"/>
      <w:r>
        <w:t xml:space="preserve"> </w:t>
      </w:r>
      <w:proofErr w:type="gramStart"/>
      <w:r>
        <w:t>definitely the</w:t>
      </w:r>
      <w:proofErr w:type="gramEnd"/>
      <w:r>
        <w:t xml:space="preserve"> one.</w:t>
      </w:r>
    </w:p>
    <w:p w14:paraId="455172CC" w14:textId="6DF71219" w:rsidR="004E2AD7" w:rsidRDefault="004E2AD7" w:rsidP="004E2AD7">
      <w:r>
        <w:t>Mike, unmute and go for it.</w:t>
      </w:r>
    </w:p>
    <w:p w14:paraId="0A73CBB5" w14:textId="0B62EFD7" w:rsidR="004E2AD7" w:rsidRDefault="004E2AD7" w:rsidP="004E2AD7">
      <w:r>
        <w:t xml:space="preserve">Going back to that point about relationships, I mean, everybody now is saying, the real issue with kids isn't going to be social media. It's going to be their relationship with AI. Even the engineers at the companies who make it can't </w:t>
      </w:r>
      <w:proofErr w:type="gramStart"/>
      <w:r>
        <w:t>actually understand</w:t>
      </w:r>
      <w:proofErr w:type="gramEnd"/>
      <w:r>
        <w:t xml:space="preserve"> how it does some of the things it does. You can say it's AI, but that doesn't mean people won't feel it really understands them and has a relationship with them. I understand David's built his chat box not to do that, but as he said, the loads of them around that exactly do that and it comes back to this question about how do you explain to adults and kids how it's </w:t>
      </w:r>
      <w:proofErr w:type="gramStart"/>
      <w:r>
        <w:t>actually doing</w:t>
      </w:r>
      <w:proofErr w:type="gramEnd"/>
      <w:r>
        <w:t xml:space="preserve"> what it's doing? Because it looks magical. It looks incredible. As I say, and even people who work in this field are arguing about consciousness and general intelligence and all this. You can say to them, it's not a person. It's AI, but they might decide particularly neurodiverse students, they </w:t>
      </w:r>
      <w:proofErr w:type="gramStart"/>
      <w:r>
        <w:t>actually prefer</w:t>
      </w:r>
      <w:proofErr w:type="gramEnd"/>
      <w:r>
        <w:t xml:space="preserve"> AI to people.</w:t>
      </w:r>
    </w:p>
    <w:p w14:paraId="6EDA8596" w14:textId="77777777" w:rsidR="00866FF7" w:rsidRDefault="004E2AD7" w:rsidP="004E2AD7">
      <w:r>
        <w:t xml:space="preserve">Quite often. It's purely and simply about knowing our students, knowing our young people, I'm afraid. Will I say, we've had these discussions with our </w:t>
      </w:r>
      <w:proofErr w:type="gramStart"/>
      <w:r>
        <w:t>students</w:t>
      </w:r>
      <w:proofErr w:type="gramEnd"/>
      <w:r>
        <w:t xml:space="preserve"> and our students are using them off site. We've built a full AI programme and that goes right down into the juniors. We've been talking with the juniors recently about image generation </w:t>
      </w:r>
      <w:proofErr w:type="gramStart"/>
      <w:r>
        <w:t>in order to</w:t>
      </w:r>
      <w:proofErr w:type="gramEnd"/>
      <w:r>
        <w:t xml:space="preserve"> be able to use it. We feel that if we teach them how to use it correctly, what we feel is correctly and use it as an it, it's not </w:t>
      </w:r>
      <w:proofErr w:type="gramStart"/>
      <w:r>
        <w:t>a he</w:t>
      </w:r>
      <w:proofErr w:type="gramEnd"/>
      <w:r>
        <w:t xml:space="preserve">, it's not </w:t>
      </w:r>
      <w:proofErr w:type="gramStart"/>
      <w:r>
        <w:t>a she</w:t>
      </w:r>
      <w:proofErr w:type="gramEnd"/>
      <w:r>
        <w:t xml:space="preserve">, it's </w:t>
      </w:r>
      <w:proofErr w:type="gramStart"/>
      <w:r>
        <w:t>an it</w:t>
      </w:r>
      <w:proofErr w:type="gramEnd"/>
      <w:r>
        <w:t xml:space="preserve">, it's a machine. Then they say, within the programme, we make sure we talk about where the information comes from. We talk about </w:t>
      </w:r>
      <w:proofErr w:type="gramStart"/>
      <w:r>
        <w:t>bias,</w:t>
      </w:r>
      <w:proofErr w:type="gramEnd"/>
      <w:r>
        <w:t xml:space="preserve"> we talk about hallucinations. We're quite open with our students. </w:t>
      </w:r>
    </w:p>
    <w:p w14:paraId="7E87F89B" w14:textId="77777777" w:rsidR="00866FF7" w:rsidRDefault="004E2AD7" w:rsidP="004E2AD7">
      <w:r>
        <w:t xml:space="preserve">There was a recent one with a guardian, the latest OpenAI court case, and we talk about parents taking OpenAI to court because their sons or their daughters have committed suicide by gaining information, they don't feel that there's safeguarding. It's one of those, it's now become a conversation where </w:t>
      </w:r>
      <w:proofErr w:type="gramStart"/>
      <w:r>
        <w:t>similar to</w:t>
      </w:r>
      <w:proofErr w:type="gramEnd"/>
      <w:r>
        <w:t xml:space="preserve"> sex education, isn't it? Where do you start? When's too young to have these conversations with students. I was doing image generation with the Year 7s yesterday and they were telling me about what they've been doing on ChatGPT the night before and then that opened up a really nice conversation with them about making sure that they know the age limits and the reason why there's an age limit is not to ban it because we don't want them using it, it's because there is a reason behind it, there's information that they can glean, there's information that they can gain. It's making sure that parents and carers are having those same conversations. </w:t>
      </w:r>
    </w:p>
    <w:p w14:paraId="0A60DBE6" w14:textId="77777777" w:rsidR="00866FF7" w:rsidRDefault="004E2AD7" w:rsidP="004E2AD7">
      <w:r>
        <w:t xml:space="preserve">Like I said, we do interactive workshops with our parents and carers. My personal view is, I'm not an evangelical, AI is the B all and the end all. I don't see it as being it is, and I see the issues. But I do feel if we have open conversations with our students, and quite often with our staff as well. We've got members of staff that now that we're having conversations in the staff room, there was a lot of staff that were using it that didn't know whether they could use it, but they were using it, and they weren't having the conversation because it was great. It was helpful for </w:t>
      </w:r>
      <w:proofErr w:type="gramStart"/>
      <w:r>
        <w:t>them</w:t>
      </w:r>
      <w:proofErr w:type="gramEnd"/>
      <w:r>
        <w:t xml:space="preserve"> and they didn't want to be stopped. But now they know that they can use it and how to use it. </w:t>
      </w:r>
    </w:p>
    <w:p w14:paraId="084417A3" w14:textId="64090016" w:rsidR="004E2AD7" w:rsidRDefault="004E2AD7" w:rsidP="004E2AD7">
      <w:r>
        <w:t>And it's conversation, conversation, conversation. I put it slap bang middle, assistive technology plus AI, plus human in the building, and I mean physically in the building, and also in the building of AI, we need to make sure that the human element remains in there and that students that we're having conversation with their peers, with their parents, with their teachers, I feel education and communication is a way forward.</w:t>
      </w:r>
    </w:p>
    <w:p w14:paraId="646237A7" w14:textId="53062776" w:rsidR="004E2AD7" w:rsidRDefault="004E2AD7" w:rsidP="004E2AD7">
      <w:r>
        <w:t>I love it. Another question we have is from Sarah. Have any students or staff/parents pushed back from an environment or ethical point of view?</w:t>
      </w:r>
    </w:p>
    <w:p w14:paraId="7DEFB75E" w14:textId="77777777" w:rsidR="00866FF7" w:rsidRDefault="004E2AD7" w:rsidP="004E2AD7">
      <w:r>
        <w:t xml:space="preserve">Environmental, now we do build that in about the effects on the environment. We then get conversations about the environment, which become great conversations about the environment, about the use of electricity, about the use of </w:t>
      </w:r>
      <w:r>
        <w:lastRenderedPageBreak/>
        <w:t xml:space="preserve">water for cooling as well. Strangely enough, one student </w:t>
      </w:r>
      <w:proofErr w:type="gramStart"/>
      <w:r>
        <w:t>actually told</w:t>
      </w:r>
      <w:proofErr w:type="gramEnd"/>
      <w:r>
        <w:t xml:space="preserve"> me, but we don't talk about chopping down trees to make books. We build it into the programme. We do talk to the students about it, and we do make sure that when it gets brought up at that time that we're able to have those conversations. We've not had any environmental pushback on it now. Ethical point of view, as in with anything, students are going to push limits. Our young people will push limits. I've got two kids myself and if they don't push limits, then I'm not doing my job as a parent. But it's how you push limits. </w:t>
      </w:r>
    </w:p>
    <w:p w14:paraId="391915F9" w14:textId="77777777" w:rsidR="00866FF7" w:rsidRDefault="004E2AD7" w:rsidP="004E2AD7">
      <w:r>
        <w:t xml:space="preserve">As an ethical point of view, no, we've not. We're more the other way. We teach them how to cheat, we teach them how to write an essay, how to write a persuasive piece for English, or how to write a creative story. Even there, they've worked out if they write it, and ask it to rewrite it in the style of a </w:t>
      </w:r>
      <w:proofErr w:type="gramStart"/>
      <w:r>
        <w:t>15 year old</w:t>
      </w:r>
      <w:proofErr w:type="gramEnd"/>
      <w:r>
        <w:t xml:space="preserve"> dyslexic student, it writes it with spelling mistakes in it. They've worked out how to do that. Now we're having conversations with them by showing them. We don't feel that we're showing students how to do things that they wouldn't work out themselves, but it means we can have those conversations, and then we can say, this is right, this is wrong. </w:t>
      </w:r>
    </w:p>
    <w:p w14:paraId="78B783E6" w14:textId="16F249DA" w:rsidR="004E2AD7" w:rsidRDefault="004E2AD7" w:rsidP="004E2AD7">
      <w:r>
        <w:t xml:space="preserve">When you're doing your coursework, when can you use it in coursework? When can you not use it in coursework? It's more that students can't use AI in the exams. We make sure that they're not reliant on it. But a lot of them like to use it independently </w:t>
      </w:r>
      <w:proofErr w:type="gramStart"/>
      <w:r>
        <w:t>in order to</w:t>
      </w:r>
      <w:proofErr w:type="gramEnd"/>
      <w:r>
        <w:t xml:space="preserve"> be able to prepare for exams. They'll write a story, they'll feed it in, they'll ask for feedback. They'll feed it in the rubric as well. We don't get them to do that in school, but they've worked out that they can do that. We never use AI </w:t>
      </w:r>
      <w:proofErr w:type="gramStart"/>
      <w:r>
        <w:t>in order to</w:t>
      </w:r>
      <w:proofErr w:type="gramEnd"/>
      <w:r>
        <w:t xml:space="preserve"> be able to assess students' work and give them formal or summative feedback. Students shouldn't be judged on that. But the students can use the English reader once they finish their story. It then asks them the same questions that a teacher would ask them. Do you have a clear beginning, middle, and end? Yes, I do. Do you have a metaphor? What's a metaphor? This is an example. Can you think of an example that you can put in yours? It has that conversation backwards and forwards like a teacher would have. In essence, we all do in </w:t>
      </w:r>
      <w:proofErr w:type="gramStart"/>
      <w:r>
        <w:t>exams</w:t>
      </w:r>
      <w:proofErr w:type="gramEnd"/>
      <w:r>
        <w:t xml:space="preserve"> and they've not got it in the exams.</w:t>
      </w:r>
    </w:p>
    <w:p w14:paraId="04D9BCF1" w14:textId="2123BA84" w:rsidR="004E2AD7" w:rsidRDefault="004E2AD7" w:rsidP="004E2AD7">
      <w:r>
        <w:t>Nice. Are there any more questions. Tara, she feels she has a much healthier relationship now. Yeah, I do.</w:t>
      </w:r>
    </w:p>
    <w:p w14:paraId="0CE6CED9" w14:textId="272BEE97" w:rsidR="004E2AD7" w:rsidRDefault="004E2AD7" w:rsidP="004E2AD7">
      <w:r>
        <w:t xml:space="preserve">I love that statement. I've learned everything I know about beating </w:t>
      </w:r>
      <w:proofErr w:type="spellStart"/>
      <w:r>
        <w:t>turing</w:t>
      </w:r>
      <w:proofErr w:type="spellEnd"/>
      <w:r>
        <w:t xml:space="preserve"> it in AI detection from students. Have the conversations. It's amazing what we learn. Students find ways. They've got time to play with it. We don't. We've got a job. We use it to do our job. They'll play with it and they'll come back, </w:t>
      </w:r>
      <w:proofErr w:type="gramStart"/>
      <w:r>
        <w:t xml:space="preserve">sir </w:t>
      </w:r>
      <w:proofErr w:type="spellStart"/>
      <w:r>
        <w:t>sir</w:t>
      </w:r>
      <w:proofErr w:type="spellEnd"/>
      <w:r>
        <w:t xml:space="preserve"> </w:t>
      </w:r>
      <w:proofErr w:type="spellStart"/>
      <w:r>
        <w:t>sir</w:t>
      </w:r>
      <w:proofErr w:type="spellEnd"/>
      <w:proofErr w:type="gramEnd"/>
      <w:r>
        <w:t xml:space="preserve"> have you seen this? This is what I've done? How did you do that? It's very empowering for them as well to know that they know something that you don't know. It is very empowering.</w:t>
      </w:r>
    </w:p>
    <w:p w14:paraId="6C03C8C5" w14:textId="3F454D99" w:rsidR="004E2AD7" w:rsidRDefault="004E2AD7" w:rsidP="004E2AD7">
      <w:r>
        <w:t>Absolutely. I do that with my kids. Even if I do know how they did it, I lie. I act like they know because that's essentially, as a child, what you want to hear. You want to go, I know more than you, and you go, really? I knew that anyway, but that's fine. I do liken it a lot to that whole consent relationship, and sex education, and stuff like that, because you need to be able to have these conversations to empower students to be able to make the right decisions. If you're not having the conversations about things, how are they going to know? They're going just play to break it, and then you're not there in the conversation. I love it. Anyone else got anything? Kenji, you've got your hand up. Go for it, mate.</w:t>
      </w:r>
    </w:p>
    <w:p w14:paraId="1B428D02" w14:textId="21B8D51C" w:rsidR="004E2AD7" w:rsidRDefault="004E2AD7" w:rsidP="004E2AD7">
      <w:r>
        <w:t xml:space="preserve">David, hi. Thanks for the talk. It's been </w:t>
      </w:r>
      <w:proofErr w:type="gramStart"/>
      <w:r>
        <w:t>really good</w:t>
      </w:r>
      <w:proofErr w:type="gramEnd"/>
      <w:r>
        <w:t xml:space="preserve">. Especially the fact that you're doing this as a positive way to introduce the use of AI, which tends to be the exception these days. Just wondering, I posted a link to a recent Pew Research that came out last month, and there's a clear indication that younger people are interacting with services like Character AI, which you mentioned, which still tends to be the most popular AI tool within that demographic. There is that worry that younger people are looking for emotional support, leaning </w:t>
      </w:r>
      <w:proofErr w:type="gramStart"/>
      <w:r>
        <w:t>in to</w:t>
      </w:r>
      <w:proofErr w:type="gramEnd"/>
      <w:r>
        <w:t xml:space="preserve"> these models and the relationship part of it. Do you think that when we introduce chat bots in that school context, we're introducing it as a gateway drug to things like Character AI, which are not so well scaffolded or supported when it comes to these relationship and other issues that people form with AI?</w:t>
      </w:r>
    </w:p>
    <w:p w14:paraId="1AE4DD85" w14:textId="7AE3E2CF" w:rsidR="004E2AD7" w:rsidRDefault="004E2AD7" w:rsidP="004E2AD7">
      <w:r>
        <w:t xml:space="preserve">It is hard, because, like I said, as a parent as well, I try and take the emotion out of it as a teacher. I mentioned about my Year 7 students. We were using safe and ethical use of AI yesterday with image generation within Canva, and they were having conversations about ChatGPT completely unaware of what the age limits were. By doing A, I then have a conversation about B, and then they're very receptive to the reasons why. Why can Year 9's use it and I can't use it? We're very open about these conversations. I try and take the emotion out of it and just see it as an opportunity to have these conversations with our young people. We read a lot about radicalisation, for example. We're just south of London. We do quite a bit on county lines. Do you want to make stranger danger? Are young people aware of conversations and aware of not </w:t>
      </w:r>
      <w:proofErr w:type="gramStart"/>
      <w:r>
        <w:t>opening up</w:t>
      </w:r>
      <w:proofErr w:type="gramEnd"/>
      <w:r>
        <w:t xml:space="preserve"> to strangers in the streets, or do you want to scare the bejesus out of them so that they don't want to go out into the streets themselves? I think that's the same with AI. Our </w:t>
      </w:r>
      <w:r>
        <w:lastRenderedPageBreak/>
        <w:t xml:space="preserve">students, our young people, are using it. </w:t>
      </w:r>
      <w:proofErr w:type="gramStart"/>
      <w:r>
        <w:t>So</w:t>
      </w:r>
      <w:proofErr w:type="gramEnd"/>
      <w:r>
        <w:t xml:space="preserve"> if they're open, and honest, and have these conversations, then hopefully they're in a safer place rather than sitting at home experimenting upstairs, having not been able to talk to mum and dad either because mum and dad aren't aware of it, and not having anybody at school to talk about it either. If we can </w:t>
      </w:r>
      <w:proofErr w:type="gramStart"/>
      <w:r>
        <w:t>open up</w:t>
      </w:r>
      <w:proofErr w:type="gramEnd"/>
      <w:r>
        <w:t xml:space="preserve"> conversations and if students have got questions, they've got somewhere to come and hopefully have conversations with people that will give them some reasonable information. I say we're very open about our students. I've got a slide that I'll put up with the latest issues regarding cheating or what's going on at Alpha school or Light site to cope. I don't think it's detrimental to have those conversations.</w:t>
      </w:r>
    </w:p>
    <w:p w14:paraId="47B7890B" w14:textId="67BFCC05" w:rsidR="004E2AD7" w:rsidRDefault="004E2AD7" w:rsidP="004E2AD7">
      <w:r>
        <w:t>That's brilliant. I really like the fact that you're bringing it out into the open, into a safe space for discussion. I'm just going to, apologies Laura, sneak in a last question. Is there anything that the students have used AI for that you weren't expecting a positive thing, that you just thought, that's an amazing use of it? Offhanded ideas come from our students.</w:t>
      </w:r>
    </w:p>
    <w:p w14:paraId="4FAF4A8C" w14:textId="77777777" w:rsidR="00866FF7" w:rsidRDefault="004E2AD7" w:rsidP="004E2AD7">
      <w:r>
        <w:t xml:space="preserve">We've started to do a bit of vibe coding Canva code, and some of the stuff that they create we can switch it off and on like say with our Year 11s. I'll just tell you one story. One of my Year 11s last year left in the summer, emailed me on a Saturday to tell me that she's got a job. Because I sat there doing my marking, I emailed back just to say, great. That was it. I've got a job using ChatGPT. That was it. Share me the chat. She shared me the chat. Anyway, what she'd done is she'd gone on and she'd used ChatGPT to do a search locally for any summer jobs for a </w:t>
      </w:r>
      <w:proofErr w:type="gramStart"/>
      <w:r>
        <w:t>16 year old</w:t>
      </w:r>
      <w:proofErr w:type="gramEnd"/>
      <w:r>
        <w:t xml:space="preserve">. She then used ChatGPT to organise it for her </w:t>
      </w:r>
      <w:proofErr w:type="gramStart"/>
      <w:r>
        <w:t>in order to</w:t>
      </w:r>
      <w:proofErr w:type="gramEnd"/>
      <w:r>
        <w:t xml:space="preserve"> be able to put them in a hierarchy according to her interests. She wrote down what things she was interested in. </w:t>
      </w:r>
    </w:p>
    <w:p w14:paraId="56B91B1F" w14:textId="77777777" w:rsidR="00866FF7" w:rsidRDefault="004E2AD7" w:rsidP="004E2AD7">
      <w:r>
        <w:t xml:space="preserve">She then used it </w:t>
      </w:r>
      <w:proofErr w:type="gramStart"/>
      <w:r>
        <w:t>in order to</w:t>
      </w:r>
      <w:proofErr w:type="gramEnd"/>
      <w:r>
        <w:t xml:space="preserve"> be able to research those companies. She then used it to help her write her personal statement. Our students are shown how to use it. We get them to use it using ChatGPT, and then we share them, and they realise that they all look the same. What's the benefit in using it? You can use it to help structure it. We'd use that in class. She then used it on her own. We then used, because we're a Microsoft School, there's a presenter coach on there, so she'd written the questions. She'd come up with some answers. She's used ChatGPT to have a conversation about suggested answers and responses. </w:t>
      </w:r>
    </w:p>
    <w:p w14:paraId="1EDD9CA5" w14:textId="6A56A778" w:rsidR="004E2AD7" w:rsidRDefault="004E2AD7" w:rsidP="004E2AD7">
      <w:r>
        <w:t>She'd used it and programmed it to give some suggestions that might be more personal that she could use in her responses, things that she hadn't thought about. She then recorded herself on PowerPoint presenting to herself to make sure she was prepared. She then went and got a job. She successfully got a summer job. If you look at that ChatGPT conversation and nobody had told you what she was doing, you wouldn't have a clue because it's very dyslexic, disorganised. What does that mean? But it made sense to her. She was able to organise all her thoughts and get everything down, and it structured it for her, and she ended up with a summer job at the end of it.</w:t>
      </w:r>
    </w:p>
    <w:p w14:paraId="46619DC1" w14:textId="3B559A58" w:rsidR="004E2AD7" w:rsidRDefault="004E2AD7" w:rsidP="004E2AD7">
      <w:r>
        <w:t>It's brilliant.</w:t>
      </w:r>
    </w:p>
    <w:p w14:paraId="2109F0C2" w14:textId="0A4FB011" w:rsidR="004E2AD7" w:rsidRDefault="004E2AD7" w:rsidP="004E2AD7">
      <w:r>
        <w:t>I like that.</w:t>
      </w:r>
    </w:p>
    <w:p w14:paraId="0545B00C" w14:textId="041E7604" w:rsidR="004E2AD7" w:rsidRDefault="004E2AD7" w:rsidP="004E2AD7">
      <w:r>
        <w:t>Thanks for sharing that story.</w:t>
      </w:r>
    </w:p>
    <w:p w14:paraId="350F7D5B" w14:textId="77777777" w:rsidR="00866FF7" w:rsidRDefault="004E2AD7" w:rsidP="004E2AD7">
      <w:r>
        <w:t xml:space="preserve">That is amazing. I </w:t>
      </w:r>
      <w:proofErr w:type="gramStart"/>
      <w:r>
        <w:t>have to</w:t>
      </w:r>
      <w:proofErr w:type="gramEnd"/>
      <w:r>
        <w:t xml:space="preserve"> just give a big shout out to Cath in the chat who says that her head is now imagining a Gen AI series of Charlie Says for public information things. I'm so here for that. Unbelievably, I'm so here for that. But we only have four minutes left. That just leaves me to say a massive thank you to David for coming along and just inspiring us, informing us, just reassuring us that it can be positive with our students. Thank you so much. If anyone has anything that they want to add to this, we can keep the conversation going within the team space or, of course, on our disc mail list. </w:t>
      </w:r>
    </w:p>
    <w:p w14:paraId="5D7F6F29" w14:textId="4AFF092A" w:rsidR="004E2AD7" w:rsidRDefault="004E2AD7" w:rsidP="004E2AD7">
      <w:r>
        <w:t xml:space="preserve">Do put your suggestions or your stories out there onto those lists so we can all have a read of them. As David said, if he passes me information, we will get it out to you on those channels. I'm happy to do that. I'll check that there aren't any other questions that we've missed in my frenzy of trying to see questions and add to them myself, and we'll get some answers to those too. But thank you so much, David, for coming along. It's been a fantastic session. Really appreciate it, and I can see from the chat other people have too. Everybody, have a great start to March, and I think we might see you in April. I </w:t>
      </w:r>
      <w:proofErr w:type="gramStart"/>
      <w:r>
        <w:t>have to</w:t>
      </w:r>
      <w:proofErr w:type="gramEnd"/>
      <w:r>
        <w:t xml:space="preserve"> work out when the Easter holidays are, and if we can still do a clinic. A drop in. I need to call them drop ins. But thank you so much for coming along today, everyone, and enjoy the rest of your Wednesday. Take care.</w:t>
      </w:r>
    </w:p>
    <w:p w14:paraId="7CD85793" w14:textId="77777777" w:rsidR="004E2AD7" w:rsidRDefault="004E2AD7" w:rsidP="004E2AD7"/>
    <w:p w14:paraId="50BCC8F4" w14:textId="245911CB" w:rsidR="004E2AD7" w:rsidRDefault="004E2AD7" w:rsidP="004E2AD7">
      <w:r>
        <w:lastRenderedPageBreak/>
        <w:t xml:space="preserve">Thanks folks. Someone's mentioned </w:t>
      </w:r>
      <w:proofErr w:type="gramStart"/>
      <w:r>
        <w:t>as well they'll</w:t>
      </w:r>
      <w:proofErr w:type="gramEnd"/>
      <w:r>
        <w:t xml:space="preserve"> see us at </w:t>
      </w:r>
      <w:proofErr w:type="spellStart"/>
      <w:r>
        <w:t>Digifest</w:t>
      </w:r>
      <w:proofErr w:type="spellEnd"/>
      <w:r>
        <w:t xml:space="preserve">. If you're coming to </w:t>
      </w:r>
      <w:proofErr w:type="spellStart"/>
      <w:r>
        <w:t>Digifest</w:t>
      </w:r>
      <w:proofErr w:type="spellEnd"/>
      <w:r>
        <w:t xml:space="preserve"> in Birmingham next week we have some activities on, but we've also got a community meet up on the Wednesday lunchtime so come along. There'll be loads of us there.</w:t>
      </w:r>
    </w:p>
    <w:p w14:paraId="570D7EB2" w14:textId="5E98A798" w:rsidR="00F31B8D" w:rsidRDefault="004E2AD7" w:rsidP="004E2AD7">
      <w:r>
        <w:t xml:space="preserve">Shout out in either Teams or the list again, if you're coming to </w:t>
      </w:r>
      <w:proofErr w:type="spellStart"/>
      <w:r>
        <w:t>Digifest</w:t>
      </w:r>
      <w:proofErr w:type="spellEnd"/>
      <w:r>
        <w:t xml:space="preserve"> because it would be </w:t>
      </w:r>
      <w:proofErr w:type="gramStart"/>
      <w:r>
        <w:t>really good</w:t>
      </w:r>
      <w:proofErr w:type="gramEnd"/>
      <w:r>
        <w:t xml:space="preserve"> to meet people and say hello in person. The lunchtime session on the second day is our official meetup session</w:t>
      </w:r>
    </w:p>
    <w:p w14:paraId="0742B312" w14:textId="305FE853" w:rsidR="00F31B8D" w:rsidRDefault="00F31B8D" w:rsidP="00F31B8D">
      <w:pPr>
        <w:rPr>
          <w:rFonts w:ascii="Roboto" w:hAnsi="Roboto" w:cstheme="minorHAnsi"/>
          <w:b/>
        </w:rPr>
      </w:pPr>
      <w:r w:rsidRPr="00CB20D0">
        <w:rPr>
          <w:rFonts w:ascii="Roboto" w:hAnsi="Roboto" w:cstheme="minorHAnsi"/>
          <w:b/>
        </w:rPr>
        <w:t xml:space="preserve">Transcript </w:t>
      </w:r>
      <w:r>
        <w:rPr>
          <w:rFonts w:ascii="Roboto" w:hAnsi="Roboto" w:cstheme="minorHAnsi"/>
          <w:b/>
        </w:rPr>
        <w:t>ends</w:t>
      </w:r>
      <w:r w:rsidRPr="00CB20D0">
        <w:rPr>
          <w:rFonts w:ascii="Roboto" w:hAnsi="Roboto" w:cstheme="minorHAnsi"/>
          <w:b/>
        </w:rPr>
        <w:t xml:space="preserve"> </w:t>
      </w:r>
      <w:r w:rsidR="00A51323">
        <w:rPr>
          <w:rFonts w:ascii="Roboto" w:hAnsi="Roboto" w:cstheme="minorHAnsi"/>
          <w:b/>
        </w:rPr>
        <w:t>57</w:t>
      </w:r>
      <w:r w:rsidRPr="00CB20D0">
        <w:rPr>
          <w:rFonts w:ascii="Roboto" w:hAnsi="Roboto" w:cstheme="minorHAnsi"/>
          <w:b/>
        </w:rPr>
        <w:t>:</w:t>
      </w:r>
      <w:r w:rsidR="00A51323">
        <w:rPr>
          <w:rFonts w:ascii="Roboto" w:hAnsi="Roboto" w:cstheme="minorHAnsi"/>
          <w:b/>
        </w:rPr>
        <w:t>21</w:t>
      </w:r>
    </w:p>
    <w:p w14:paraId="0A309271" w14:textId="77777777" w:rsidR="00F31B8D" w:rsidRPr="00D976BA" w:rsidRDefault="00F31B8D" w:rsidP="006248F4"/>
    <w:sectPr w:rsidR="00F31B8D" w:rsidRPr="00D976BA" w:rsidSect="00E03C78">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015C4" w14:textId="77777777" w:rsidR="008236D1" w:rsidRDefault="008236D1" w:rsidP="00DC6B85">
      <w:r>
        <w:separator/>
      </w:r>
    </w:p>
  </w:endnote>
  <w:endnote w:type="continuationSeparator" w:id="0">
    <w:p w14:paraId="4806C2AB" w14:textId="77777777" w:rsidR="008236D1" w:rsidRDefault="008236D1"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45463E3F-B45C-9A46-9BD5-73197DD1E624}"/>
  </w:font>
  <w:font w:name="Times New Roman">
    <w:panose1 w:val="02020603050405020304"/>
    <w:charset w:val="00"/>
    <w:family w:val="roman"/>
    <w:pitch w:val="variable"/>
    <w:sig w:usb0="E0002EFF" w:usb1="C000785B" w:usb2="00000009" w:usb3="00000000" w:csb0="000001FF" w:csb1="00000000"/>
    <w:embedRegular r:id="rId2" w:fontKey="{510B9424-AB6B-484F-8D50-D08294AC0B75}"/>
    <w:embedBold r:id="rId3" w:fontKey="{EC8716F4-2920-2246-97EF-EE3B2911A56F}"/>
    <w:embedItalic r:id="rId4" w:fontKey="{C7146AAD-8F36-2948-BFDA-7FA70C8C50DA}"/>
  </w:font>
  <w:font w:name="Wingdings">
    <w:panose1 w:val="05000000000000000000"/>
    <w:charset w:val="4D"/>
    <w:family w:val="decorative"/>
    <w:pitch w:val="variable"/>
    <w:sig w:usb0="00000003" w:usb1="00000000" w:usb2="00000000" w:usb3="00000000" w:csb0="80000001" w:csb1="00000000"/>
    <w:embedRegular r:id="rId5" w:fontKey="{5D61DCCA-E503-F84D-B915-B65DCAC35BE6}"/>
  </w:font>
  <w:font w:name="Symbol">
    <w:panose1 w:val="05050102010706020507"/>
    <w:charset w:val="02"/>
    <w:family w:val="decorative"/>
    <w:pitch w:val="variable"/>
    <w:sig w:usb0="00000000" w:usb1="10000000" w:usb2="00000000" w:usb3="00000000" w:csb0="80000000" w:csb1="00000000"/>
    <w:embedRegular r:id="rId6" w:fontKey="{1C2B1940-8F20-A94D-ABBD-744313B9D6F9}"/>
  </w:font>
  <w:font w:name="Calibri">
    <w:panose1 w:val="020F0502020204030204"/>
    <w:charset w:val="00"/>
    <w:family w:val="swiss"/>
    <w:pitch w:val="variable"/>
    <w:sig w:usb0="E0002AFF" w:usb1="C000247B" w:usb2="00000009" w:usb3="00000000" w:csb0="000001FF" w:csb1="00000000"/>
    <w:embedRegular r:id="rId7" w:fontKey="{30FE5611-DB97-A74E-AC1B-B075BD2F394E}"/>
    <w:embedBold r:id="rId8" w:fontKey="{4771932D-4E3D-EB43-87EF-8E64E602770E}"/>
    <w:embedItalic r:id="rId9" w:fontKey="{AFCCE7EE-C09A-114A-8683-B6925972E200}"/>
  </w:font>
  <w:font w:name="Roboto Light">
    <w:panose1 w:val="02000000000000000000"/>
    <w:charset w:val="00"/>
    <w:family w:val="auto"/>
    <w:pitch w:val="variable"/>
    <w:sig w:usb0="E0000AFF" w:usb1="5000217F" w:usb2="00000021" w:usb3="00000000" w:csb0="0000019F" w:csb1="00000000"/>
    <w:embedRegular r:id="rId10" w:fontKey="{4EF43093-7651-9941-9284-126E0B58AFAC}"/>
  </w:font>
  <w:font w:name="Roboto Black">
    <w:panose1 w:val="02000000000000000000"/>
    <w:charset w:val="00"/>
    <w:family w:val="auto"/>
    <w:pitch w:val="variable"/>
    <w:sig w:usb0="E0000AFF" w:usb1="5000217F" w:usb2="00000021" w:usb3="00000000" w:csb0="0000019F" w:csb1="00000000"/>
    <w:embedRegular r:id="rId11" w:fontKey="{8CDFA6BB-E3DF-7F4F-8A48-5F02AD11B276}"/>
  </w:font>
  <w:font w:name="Roboto Medium">
    <w:panose1 w:val="02000000000000000000"/>
    <w:charset w:val="00"/>
    <w:family w:val="auto"/>
    <w:pitch w:val="variable"/>
    <w:sig w:usb0="E0000AFF" w:usb1="5000217F" w:usb2="00000021" w:usb3="00000000" w:csb0="0000019F" w:csb1="00000000"/>
    <w:embedRegular r:id="rId12" w:fontKey="{3B3DF7B9-9725-4942-9316-1C431EC9196B}"/>
    <w:embedItalic r:id="rId13" w:fontKey="{9171395F-F639-574C-BDAE-943A894A7244}"/>
  </w:font>
  <w:font w:name="Segoe UI">
    <w:panose1 w:val="020B0502040204020203"/>
    <w:charset w:val="00"/>
    <w:family w:val="swiss"/>
    <w:pitch w:val="variable"/>
    <w:sig w:usb0="E4002EFF" w:usb1="C000E47F" w:usb2="00000009" w:usb3="00000000" w:csb0="000001FF" w:csb1="00000000"/>
    <w:embedRegular r:id="rId14" w:fontKey="{A1A4513D-F793-4047-BFC8-4F81E709A893}"/>
  </w:font>
  <w:font w:name="Roboto">
    <w:panose1 w:val="02000000000000000000"/>
    <w:charset w:val="00"/>
    <w:family w:val="auto"/>
    <w:pitch w:val="variable"/>
    <w:sig w:usb0="E0000AFF" w:usb1="5000217F" w:usb2="00000021" w:usb3="00000000" w:csb0="0000019F" w:csb1="00000000"/>
    <w:embedRegular r:id="rId15" w:fontKey="{356B2147-4F3D-8E42-9F23-75593CD22CD8}"/>
    <w:embedBold r:id="rId16" w:fontKey="{EB691B73-C9CB-8344-A4B4-9CCA1F0EA861}"/>
  </w:font>
  <w:font w:name="Calibri Light">
    <w:panose1 w:val="020F0302020204030204"/>
    <w:charset w:val="00"/>
    <w:family w:val="swiss"/>
    <w:pitch w:val="variable"/>
    <w:sig w:usb0="E4002EFF" w:usb1="C000247B" w:usb2="00000009" w:usb3="00000000" w:csb0="000001FF" w:csb1="00000000"/>
    <w:embedRegular r:id="rId17" w:fontKey="{1C64E244-5FF8-5141-B0D3-2EA9452F20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25E2" w14:textId="77777777" w:rsidR="00603262" w:rsidRDefault="00603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E7AF" w14:textId="67E96225" w:rsidR="000C38D6" w:rsidRPr="00773ABD" w:rsidRDefault="000C38D6" w:rsidP="000C38D6">
    <w:pPr>
      <w:pStyle w:val="Footer"/>
      <w:jc w:val="right"/>
    </w:pPr>
    <w:r w:rsidRPr="00773ABD">
      <w:t xml:space="preserve">Accessibility </w:t>
    </w:r>
    <w:r w:rsidR="00603262">
      <w:t>drop-in</w:t>
    </w:r>
  </w:p>
  <w:sdt>
    <w:sdtPr>
      <w:id w:val="-662857999"/>
      <w:docPartObj>
        <w:docPartGallery w:val="Page Numbers (Bottom of Page)"/>
        <w:docPartUnique/>
      </w:docPartObj>
    </w:sdtPr>
    <w:sdtEndPr>
      <w:rPr>
        <w:noProof/>
      </w:rPr>
    </w:sdtEndPr>
    <w:sdtContent>
      <w:p w14:paraId="410F5DD3" w14:textId="2921A66F" w:rsidR="00EE4CE8" w:rsidRPr="000C38D6" w:rsidRDefault="00184E7F" w:rsidP="000C38D6">
        <w:pPr>
          <w:pStyle w:val="Footer"/>
          <w:jc w:val="right"/>
        </w:pPr>
        <w:r>
          <w:t>4</w:t>
        </w:r>
        <w:r>
          <w:rPr>
            <w:vertAlign w:val="superscript"/>
          </w:rPr>
          <w:t>t</w:t>
        </w:r>
        <w:r w:rsidR="00603262">
          <w:rPr>
            <w:vertAlign w:val="superscript"/>
          </w:rPr>
          <w:t>h</w:t>
        </w:r>
        <w:r w:rsidR="00B5281F">
          <w:t xml:space="preserve"> </w:t>
        </w:r>
        <w:r w:rsidR="002C60FD">
          <w:t>March</w:t>
        </w:r>
        <w:r w:rsidR="00B5281F">
          <w:t xml:space="preserve"> 202</w:t>
        </w:r>
        <w:r w:rsidR="002C60FD">
          <w:t>6</w:t>
        </w:r>
        <w:r w:rsidR="00B5281F">
          <w:t xml:space="preserve"> </w:t>
        </w:r>
        <w:r w:rsidR="000C38D6">
          <w:sym w:font="Symbol" w:char="F07C"/>
        </w:r>
        <w:r w:rsidR="000C38D6">
          <w:t xml:space="preserve"> </w:t>
        </w:r>
        <w:r w:rsidR="000C38D6">
          <w:rPr>
            <w:noProof/>
          </w:rPr>
          <w:fldChar w:fldCharType="begin"/>
        </w:r>
        <w:r w:rsidR="000C38D6">
          <w:rPr>
            <w:noProof/>
          </w:rPr>
          <w:instrText xml:space="preserve"> STYLEREF  "Heading 1"  \* MERGEFORMAT </w:instrText>
        </w:r>
        <w:r w:rsidR="000C38D6">
          <w:rPr>
            <w:noProof/>
          </w:rPr>
          <w:fldChar w:fldCharType="separate"/>
        </w:r>
        <w:r w:rsidR="006B6E26">
          <w:rPr>
            <w:noProof/>
          </w:rPr>
          <w:t>Transcript</w:t>
        </w:r>
        <w:r w:rsidR="000C38D6">
          <w:rPr>
            <w:noProof/>
          </w:rPr>
          <w:fldChar w:fldCharType="end"/>
        </w:r>
        <w:r w:rsidR="000C38D6">
          <w:t xml:space="preserve"> </w:t>
        </w:r>
        <w:r w:rsidR="000C38D6">
          <w:sym w:font="Symbol" w:char="F07C"/>
        </w:r>
        <w:r w:rsidR="000C38D6">
          <w:t xml:space="preserve"> 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2F49" w14:textId="713C0F0F" w:rsidR="00C161D3" w:rsidRDefault="00C161D3" w:rsidP="00C161D3">
    <w:pPr>
      <w:pStyle w:val="Footer"/>
      <w:rPr>
        <w:noProof/>
      </w:rPr>
    </w:pPr>
    <w:r>
      <w:rPr>
        <w:noProof/>
      </w:rPr>
      <w:t xml:space="preserve"> </w:t>
    </w:r>
  </w:p>
  <w:p w14:paraId="1C3B7E96" w14:textId="68C211AD" w:rsidR="00773ABD" w:rsidRPr="008C4FD3" w:rsidRDefault="00773ABD" w:rsidP="00773ABD">
    <w:pPr>
      <w:pStyle w:val="Footer"/>
      <w:jc w:val="right"/>
      <w:rPr>
        <w:rFonts w:ascii="Roboto" w:hAnsi="Roboto"/>
      </w:rPr>
    </w:pPr>
    <w:r w:rsidRPr="008C4FD3">
      <w:rPr>
        <w:rFonts w:ascii="Roboto" w:hAnsi="Roboto"/>
      </w:rPr>
      <w:t xml:space="preserve">Accessibility </w:t>
    </w:r>
    <w:r w:rsidR="001019DC" w:rsidRPr="008C4FD3">
      <w:rPr>
        <w:rFonts w:ascii="Roboto" w:hAnsi="Roboto"/>
      </w:rPr>
      <w:t>drop-in</w:t>
    </w:r>
  </w:p>
  <w:sdt>
    <w:sdtPr>
      <w:rPr>
        <w:rFonts w:ascii="Roboto" w:hAnsi="Roboto"/>
      </w:rPr>
      <w:id w:val="-523256431"/>
      <w:docPartObj>
        <w:docPartGallery w:val="Page Numbers (Bottom of Page)"/>
        <w:docPartUnique/>
      </w:docPartObj>
    </w:sdtPr>
    <w:sdtEndPr>
      <w:rPr>
        <w:noProof/>
      </w:rPr>
    </w:sdtEndPr>
    <w:sdtContent>
      <w:p w14:paraId="6A0FD688" w14:textId="3C3219F2" w:rsidR="00794084" w:rsidRPr="008C4FD3" w:rsidRDefault="00693AE6" w:rsidP="00773ABD">
        <w:pPr>
          <w:pStyle w:val="Footer"/>
          <w:jc w:val="right"/>
          <w:rPr>
            <w:rFonts w:ascii="Roboto" w:hAnsi="Roboto"/>
          </w:rPr>
        </w:pPr>
        <w:r>
          <w:rPr>
            <w:rFonts w:ascii="Roboto" w:hAnsi="Roboto"/>
          </w:rPr>
          <w:t>March</w:t>
        </w:r>
        <w:r w:rsidR="00773ABD" w:rsidRPr="008C4FD3">
          <w:rPr>
            <w:rFonts w:ascii="Roboto" w:hAnsi="Roboto"/>
          </w:rPr>
          <w:t xml:space="preserve"> </w:t>
        </w:r>
        <w:r w:rsidR="00107055">
          <w:rPr>
            <w:rFonts w:ascii="Roboto" w:hAnsi="Roboto"/>
          </w:rPr>
          <w:t>4</w:t>
        </w:r>
        <w:r w:rsidR="00F41B81" w:rsidRPr="008C4FD3">
          <w:rPr>
            <w:rFonts w:ascii="Roboto" w:hAnsi="Roboto"/>
            <w:vertAlign w:val="superscript"/>
          </w:rPr>
          <w:t>th</w:t>
        </w:r>
        <w:proofErr w:type="gramStart"/>
        <w:r w:rsidR="00984A10" w:rsidRPr="008C4FD3">
          <w:rPr>
            <w:rFonts w:ascii="Roboto" w:hAnsi="Roboto"/>
          </w:rPr>
          <w:t xml:space="preserve"> </w:t>
        </w:r>
        <w:r w:rsidR="00A02FF3" w:rsidRPr="008C4FD3">
          <w:rPr>
            <w:rFonts w:ascii="Roboto" w:hAnsi="Roboto"/>
          </w:rPr>
          <w:t>2</w:t>
        </w:r>
        <w:r w:rsidR="00D52C25" w:rsidRPr="008C4FD3">
          <w:rPr>
            <w:rFonts w:ascii="Roboto" w:hAnsi="Roboto"/>
          </w:rPr>
          <w:t>02</w:t>
        </w:r>
        <w:r>
          <w:rPr>
            <w:rFonts w:ascii="Roboto" w:hAnsi="Roboto"/>
          </w:rPr>
          <w:t>6</w:t>
        </w:r>
        <w:proofErr w:type="gramEnd"/>
        <w:r w:rsidR="00B70F5F" w:rsidRPr="008C4FD3">
          <w:rPr>
            <w:rFonts w:ascii="Roboto" w:hAnsi="Roboto"/>
          </w:rPr>
          <w:t xml:space="preserve"> </w:t>
        </w:r>
        <w:r w:rsidR="00B70F5F" w:rsidRPr="008C4FD3">
          <w:rPr>
            <w:rFonts w:ascii="Roboto" w:hAnsi="Roboto"/>
          </w:rPr>
          <w:sym w:font="Symbol" w:char="F07C"/>
        </w:r>
        <w:r w:rsidR="00B70F5F" w:rsidRPr="008C4FD3">
          <w:rPr>
            <w:rFonts w:ascii="Roboto" w:hAnsi="Roboto"/>
          </w:rPr>
          <w:t xml:space="preserve"> </w:t>
        </w:r>
        <w:r w:rsidR="00B70F5F" w:rsidRPr="008C4FD3">
          <w:rPr>
            <w:rFonts w:ascii="Roboto" w:hAnsi="Roboto"/>
            <w:noProof/>
          </w:rPr>
          <w:fldChar w:fldCharType="begin"/>
        </w:r>
        <w:r w:rsidR="00B70F5F" w:rsidRPr="008C4FD3">
          <w:rPr>
            <w:rFonts w:ascii="Roboto" w:hAnsi="Roboto"/>
            <w:noProof/>
          </w:rPr>
          <w:instrText xml:space="preserve"> STYLEREF  "Heading 1"  \* MERGEFORMAT </w:instrText>
        </w:r>
        <w:r w:rsidR="00B70F5F" w:rsidRPr="008C4FD3">
          <w:rPr>
            <w:rFonts w:ascii="Roboto" w:hAnsi="Roboto"/>
            <w:noProof/>
          </w:rPr>
          <w:fldChar w:fldCharType="separate"/>
        </w:r>
        <w:r w:rsidR="006B6E26">
          <w:rPr>
            <w:rFonts w:ascii="Roboto" w:hAnsi="Roboto"/>
            <w:noProof/>
          </w:rPr>
          <w:t>Transcript</w:t>
        </w:r>
        <w:r w:rsidR="00B70F5F" w:rsidRPr="008C4FD3">
          <w:rPr>
            <w:rFonts w:ascii="Roboto" w:hAnsi="Roboto"/>
            <w:noProof/>
          </w:rPr>
          <w:fldChar w:fldCharType="end"/>
        </w:r>
        <w:r w:rsidR="00B70F5F" w:rsidRPr="008C4FD3">
          <w:rPr>
            <w:rFonts w:ascii="Roboto" w:hAnsi="Roboto"/>
          </w:rPr>
          <w:t xml:space="preserve"> </w:t>
        </w:r>
        <w:r w:rsidR="00B70F5F" w:rsidRPr="008C4FD3">
          <w:rPr>
            <w:rFonts w:ascii="Roboto" w:hAnsi="Roboto"/>
          </w:rPr>
          <w:sym w:font="Symbol" w:char="F07C"/>
        </w:r>
        <w:r w:rsidR="00B70F5F" w:rsidRPr="008C4FD3">
          <w:rPr>
            <w:rFonts w:ascii="Roboto" w:hAnsi="Roboto"/>
          </w:rPr>
          <w:t xml:space="preserve"> 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43CA6" w14:textId="77777777" w:rsidR="008236D1" w:rsidRDefault="008236D1" w:rsidP="00DC6B85">
      <w:r>
        <w:separator/>
      </w:r>
    </w:p>
  </w:footnote>
  <w:footnote w:type="continuationSeparator" w:id="0">
    <w:p w14:paraId="4422E8EA" w14:textId="77777777" w:rsidR="008236D1" w:rsidRDefault="008236D1"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6716" w14:textId="77777777" w:rsidR="00603262" w:rsidRDefault="00603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688" w14:textId="77777777" w:rsidR="005F7A61" w:rsidRDefault="005F7A61" w:rsidP="00DC6B8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FA2" w14:textId="77777777" w:rsidR="00277393" w:rsidRDefault="00794084" w:rsidP="00794084">
    <w:pPr>
      <w:pStyle w:val="Header"/>
      <w:jc w:val="right"/>
    </w:pPr>
    <w:r>
      <w:rPr>
        <w:noProof/>
      </w:rPr>
      <w:drawing>
        <wp:inline distT="0" distB="0" distL="0" distR="0" wp14:anchorId="7D22A8A2" wp14:editId="0FDF8DD2">
          <wp:extent cx="720000" cy="1260001"/>
          <wp:effectExtent l="0" t="0" r="4445" b="0"/>
          <wp:docPr id="4" name="Picture 4" descr="Jis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isc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E78"/>
    <w:multiLevelType w:val="hybridMultilevel"/>
    <w:tmpl w:val="856E5E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0CDA392D"/>
    <w:multiLevelType w:val="hybridMultilevel"/>
    <w:tmpl w:val="41D62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EA1272"/>
    <w:multiLevelType w:val="hybridMultilevel"/>
    <w:tmpl w:val="BF5A63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10A54EDA"/>
    <w:multiLevelType w:val="hybridMultilevel"/>
    <w:tmpl w:val="7E38C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7" w15:restartNumberingAfterBreak="0">
    <w:nsid w:val="16D176BF"/>
    <w:multiLevelType w:val="hybridMultilevel"/>
    <w:tmpl w:val="812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F525C"/>
    <w:multiLevelType w:val="hybridMultilevel"/>
    <w:tmpl w:val="B718C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2"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4"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1C073F"/>
    <w:multiLevelType w:val="hybridMultilevel"/>
    <w:tmpl w:val="02A01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8" w15:restartNumberingAfterBreak="0">
    <w:nsid w:val="716A3B55"/>
    <w:multiLevelType w:val="hybridMultilevel"/>
    <w:tmpl w:val="E73EE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802598">
    <w:abstractNumId w:val="20"/>
  </w:num>
  <w:num w:numId="2" w16cid:durableId="1948076909">
    <w:abstractNumId w:val="12"/>
  </w:num>
  <w:num w:numId="3" w16cid:durableId="1649162558">
    <w:abstractNumId w:val="19"/>
  </w:num>
  <w:num w:numId="4" w16cid:durableId="1346440252">
    <w:abstractNumId w:val="19"/>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16cid:durableId="1713847979">
    <w:abstractNumId w:val="13"/>
  </w:num>
  <w:num w:numId="6" w16cid:durableId="813061205">
    <w:abstractNumId w:val="10"/>
  </w:num>
  <w:num w:numId="7" w16cid:durableId="870847888">
    <w:abstractNumId w:val="4"/>
  </w:num>
  <w:num w:numId="8" w16cid:durableId="2082871940">
    <w:abstractNumId w:val="11"/>
  </w:num>
  <w:num w:numId="9" w16cid:durableId="420610774">
    <w:abstractNumId w:val="17"/>
  </w:num>
  <w:num w:numId="10" w16cid:durableId="38408513">
    <w:abstractNumId w:val="14"/>
  </w:num>
  <w:num w:numId="11" w16cid:durableId="918828285">
    <w:abstractNumId w:val="16"/>
  </w:num>
  <w:num w:numId="12" w16cid:durableId="1868567450">
    <w:abstractNumId w:val="9"/>
  </w:num>
  <w:num w:numId="13" w16cid:durableId="1447001822">
    <w:abstractNumId w:val="1"/>
  </w:num>
  <w:num w:numId="14" w16cid:durableId="1011492821">
    <w:abstractNumId w:val="6"/>
  </w:num>
  <w:num w:numId="15" w16cid:durableId="1773863945">
    <w:abstractNumId w:val="8"/>
  </w:num>
  <w:num w:numId="16" w16cid:durableId="1349327929">
    <w:abstractNumId w:val="3"/>
  </w:num>
  <w:num w:numId="17" w16cid:durableId="2130466580">
    <w:abstractNumId w:val="0"/>
  </w:num>
  <w:num w:numId="18" w16cid:durableId="628165209">
    <w:abstractNumId w:val="7"/>
  </w:num>
  <w:num w:numId="19" w16cid:durableId="1580216149">
    <w:abstractNumId w:val="15"/>
  </w:num>
  <w:num w:numId="20" w16cid:durableId="765618163">
    <w:abstractNumId w:val="18"/>
  </w:num>
  <w:num w:numId="21" w16cid:durableId="1889031624">
    <w:abstractNumId w:val="2"/>
  </w:num>
  <w:num w:numId="22" w16cid:durableId="1206138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51"/>
    <w:rsid w:val="00002839"/>
    <w:rsid w:val="00010F0B"/>
    <w:rsid w:val="00027A30"/>
    <w:rsid w:val="00036FF9"/>
    <w:rsid w:val="00043454"/>
    <w:rsid w:val="00052C5C"/>
    <w:rsid w:val="0005482E"/>
    <w:rsid w:val="00054B90"/>
    <w:rsid w:val="0008112D"/>
    <w:rsid w:val="000A2EA4"/>
    <w:rsid w:val="000C040F"/>
    <w:rsid w:val="000C38D6"/>
    <w:rsid w:val="000D2E57"/>
    <w:rsid w:val="000F7859"/>
    <w:rsid w:val="001019DC"/>
    <w:rsid w:val="001039E5"/>
    <w:rsid w:val="00107055"/>
    <w:rsid w:val="001130FA"/>
    <w:rsid w:val="00131446"/>
    <w:rsid w:val="00137F77"/>
    <w:rsid w:val="00142F14"/>
    <w:rsid w:val="00151028"/>
    <w:rsid w:val="001560D5"/>
    <w:rsid w:val="00156443"/>
    <w:rsid w:val="00156E12"/>
    <w:rsid w:val="0018169A"/>
    <w:rsid w:val="001828F3"/>
    <w:rsid w:val="00184E7F"/>
    <w:rsid w:val="00191789"/>
    <w:rsid w:val="001B02A9"/>
    <w:rsid w:val="001B6864"/>
    <w:rsid w:val="001C30E1"/>
    <w:rsid w:val="001D74BC"/>
    <w:rsid w:val="001E3BCB"/>
    <w:rsid w:val="00203EA4"/>
    <w:rsid w:val="002233F4"/>
    <w:rsid w:val="00231472"/>
    <w:rsid w:val="00243CCB"/>
    <w:rsid w:val="00244763"/>
    <w:rsid w:val="00261FC2"/>
    <w:rsid w:val="00273811"/>
    <w:rsid w:val="00275ACB"/>
    <w:rsid w:val="00277393"/>
    <w:rsid w:val="00291876"/>
    <w:rsid w:val="002934FB"/>
    <w:rsid w:val="002A3AF1"/>
    <w:rsid w:val="002B1B61"/>
    <w:rsid w:val="002C60FD"/>
    <w:rsid w:val="002E1905"/>
    <w:rsid w:val="002E2F0B"/>
    <w:rsid w:val="002E4006"/>
    <w:rsid w:val="002F241B"/>
    <w:rsid w:val="0030129D"/>
    <w:rsid w:val="00301CBA"/>
    <w:rsid w:val="0030322B"/>
    <w:rsid w:val="003246CC"/>
    <w:rsid w:val="00326DDD"/>
    <w:rsid w:val="00327B65"/>
    <w:rsid w:val="00344970"/>
    <w:rsid w:val="00362395"/>
    <w:rsid w:val="003679D1"/>
    <w:rsid w:val="00373DF1"/>
    <w:rsid w:val="00374B4D"/>
    <w:rsid w:val="003847FD"/>
    <w:rsid w:val="0038642A"/>
    <w:rsid w:val="003921DD"/>
    <w:rsid w:val="003C3DCE"/>
    <w:rsid w:val="004023B7"/>
    <w:rsid w:val="00411F75"/>
    <w:rsid w:val="00423031"/>
    <w:rsid w:val="0042311A"/>
    <w:rsid w:val="0042626E"/>
    <w:rsid w:val="00427C02"/>
    <w:rsid w:val="004428B9"/>
    <w:rsid w:val="00451714"/>
    <w:rsid w:val="00464789"/>
    <w:rsid w:val="00466590"/>
    <w:rsid w:val="00475060"/>
    <w:rsid w:val="00485028"/>
    <w:rsid w:val="004944C5"/>
    <w:rsid w:val="00497BF6"/>
    <w:rsid w:val="004B01E3"/>
    <w:rsid w:val="004B0E4E"/>
    <w:rsid w:val="004B4E64"/>
    <w:rsid w:val="004D1EEC"/>
    <w:rsid w:val="004E11C7"/>
    <w:rsid w:val="004E2AD7"/>
    <w:rsid w:val="004E49B4"/>
    <w:rsid w:val="004E6785"/>
    <w:rsid w:val="004F1481"/>
    <w:rsid w:val="004F7561"/>
    <w:rsid w:val="00514865"/>
    <w:rsid w:val="005164FF"/>
    <w:rsid w:val="0053334C"/>
    <w:rsid w:val="00535249"/>
    <w:rsid w:val="00545128"/>
    <w:rsid w:val="00547886"/>
    <w:rsid w:val="005646E9"/>
    <w:rsid w:val="00567BFF"/>
    <w:rsid w:val="005A0735"/>
    <w:rsid w:val="005B7978"/>
    <w:rsid w:val="005D3B32"/>
    <w:rsid w:val="005E2E8F"/>
    <w:rsid w:val="005E7D6B"/>
    <w:rsid w:val="005F7A61"/>
    <w:rsid w:val="005F7B5B"/>
    <w:rsid w:val="00603262"/>
    <w:rsid w:val="0061398F"/>
    <w:rsid w:val="006219CC"/>
    <w:rsid w:val="006224B6"/>
    <w:rsid w:val="006248F4"/>
    <w:rsid w:val="0063027E"/>
    <w:rsid w:val="00630DF4"/>
    <w:rsid w:val="00652455"/>
    <w:rsid w:val="00667E52"/>
    <w:rsid w:val="006734B9"/>
    <w:rsid w:val="00680CAB"/>
    <w:rsid w:val="00682ABA"/>
    <w:rsid w:val="00693AE6"/>
    <w:rsid w:val="00696666"/>
    <w:rsid w:val="006A2A83"/>
    <w:rsid w:val="006A2B17"/>
    <w:rsid w:val="006A3EAD"/>
    <w:rsid w:val="006A40BE"/>
    <w:rsid w:val="006B6E26"/>
    <w:rsid w:val="006C0A0E"/>
    <w:rsid w:val="006E69BB"/>
    <w:rsid w:val="006F174E"/>
    <w:rsid w:val="006F3697"/>
    <w:rsid w:val="006F51AB"/>
    <w:rsid w:val="00700C6A"/>
    <w:rsid w:val="00703A6B"/>
    <w:rsid w:val="00705C40"/>
    <w:rsid w:val="00712DB9"/>
    <w:rsid w:val="00712DF1"/>
    <w:rsid w:val="00713D5C"/>
    <w:rsid w:val="007222D5"/>
    <w:rsid w:val="00724EB6"/>
    <w:rsid w:val="00724F96"/>
    <w:rsid w:val="0074126D"/>
    <w:rsid w:val="00763D25"/>
    <w:rsid w:val="0076671C"/>
    <w:rsid w:val="007725FB"/>
    <w:rsid w:val="00773ABD"/>
    <w:rsid w:val="00777D41"/>
    <w:rsid w:val="00794084"/>
    <w:rsid w:val="0079503D"/>
    <w:rsid w:val="007A761E"/>
    <w:rsid w:val="007E3192"/>
    <w:rsid w:val="007E3F72"/>
    <w:rsid w:val="007F5C95"/>
    <w:rsid w:val="00807388"/>
    <w:rsid w:val="00821D1C"/>
    <w:rsid w:val="008236D1"/>
    <w:rsid w:val="008276B7"/>
    <w:rsid w:val="00844091"/>
    <w:rsid w:val="0084436F"/>
    <w:rsid w:val="00846980"/>
    <w:rsid w:val="00851161"/>
    <w:rsid w:val="00866FF7"/>
    <w:rsid w:val="00896680"/>
    <w:rsid w:val="008A0377"/>
    <w:rsid w:val="008A70CB"/>
    <w:rsid w:val="008C4FD3"/>
    <w:rsid w:val="008D2FCD"/>
    <w:rsid w:val="008D5360"/>
    <w:rsid w:val="008D6740"/>
    <w:rsid w:val="008E6D56"/>
    <w:rsid w:val="00907FA3"/>
    <w:rsid w:val="0091073C"/>
    <w:rsid w:val="00916A7F"/>
    <w:rsid w:val="009423C7"/>
    <w:rsid w:val="00942941"/>
    <w:rsid w:val="00942B30"/>
    <w:rsid w:val="00942DB4"/>
    <w:rsid w:val="009767E6"/>
    <w:rsid w:val="009807C1"/>
    <w:rsid w:val="00984951"/>
    <w:rsid w:val="00984A10"/>
    <w:rsid w:val="00986E2C"/>
    <w:rsid w:val="00987B6F"/>
    <w:rsid w:val="009A4D12"/>
    <w:rsid w:val="009A5B5E"/>
    <w:rsid w:val="009A71C5"/>
    <w:rsid w:val="009B6FCD"/>
    <w:rsid w:val="009C23E9"/>
    <w:rsid w:val="009C6F3A"/>
    <w:rsid w:val="009D327F"/>
    <w:rsid w:val="009F4079"/>
    <w:rsid w:val="00A02FF3"/>
    <w:rsid w:val="00A14D98"/>
    <w:rsid w:val="00A21725"/>
    <w:rsid w:val="00A21C22"/>
    <w:rsid w:val="00A35DFC"/>
    <w:rsid w:val="00A42828"/>
    <w:rsid w:val="00A42F4E"/>
    <w:rsid w:val="00A437EA"/>
    <w:rsid w:val="00A51323"/>
    <w:rsid w:val="00A53A71"/>
    <w:rsid w:val="00A606C5"/>
    <w:rsid w:val="00A719D4"/>
    <w:rsid w:val="00A8475D"/>
    <w:rsid w:val="00AA0A9B"/>
    <w:rsid w:val="00AB6F01"/>
    <w:rsid w:val="00AC4981"/>
    <w:rsid w:val="00AD55DA"/>
    <w:rsid w:val="00AD57BB"/>
    <w:rsid w:val="00AE3793"/>
    <w:rsid w:val="00AF5084"/>
    <w:rsid w:val="00AF66CF"/>
    <w:rsid w:val="00B108CF"/>
    <w:rsid w:val="00B14801"/>
    <w:rsid w:val="00B33249"/>
    <w:rsid w:val="00B52147"/>
    <w:rsid w:val="00B5281F"/>
    <w:rsid w:val="00B57968"/>
    <w:rsid w:val="00B6523C"/>
    <w:rsid w:val="00B70F5F"/>
    <w:rsid w:val="00B80D2A"/>
    <w:rsid w:val="00B93B37"/>
    <w:rsid w:val="00BA283B"/>
    <w:rsid w:val="00BB18B9"/>
    <w:rsid w:val="00BB2091"/>
    <w:rsid w:val="00BB3D55"/>
    <w:rsid w:val="00BC571F"/>
    <w:rsid w:val="00BD0C85"/>
    <w:rsid w:val="00BE3874"/>
    <w:rsid w:val="00C1006A"/>
    <w:rsid w:val="00C161D3"/>
    <w:rsid w:val="00C30A16"/>
    <w:rsid w:val="00C51066"/>
    <w:rsid w:val="00C53EA7"/>
    <w:rsid w:val="00C734CB"/>
    <w:rsid w:val="00C83D1D"/>
    <w:rsid w:val="00C92738"/>
    <w:rsid w:val="00CC6F7D"/>
    <w:rsid w:val="00CF29FB"/>
    <w:rsid w:val="00CF49A5"/>
    <w:rsid w:val="00CF4A05"/>
    <w:rsid w:val="00D01D94"/>
    <w:rsid w:val="00D15208"/>
    <w:rsid w:val="00D25447"/>
    <w:rsid w:val="00D51C9D"/>
    <w:rsid w:val="00D52C25"/>
    <w:rsid w:val="00D56744"/>
    <w:rsid w:val="00D639E2"/>
    <w:rsid w:val="00D63E19"/>
    <w:rsid w:val="00D74610"/>
    <w:rsid w:val="00D76DDB"/>
    <w:rsid w:val="00D7716C"/>
    <w:rsid w:val="00D976BA"/>
    <w:rsid w:val="00D97D2A"/>
    <w:rsid w:val="00DA0849"/>
    <w:rsid w:val="00DA13F9"/>
    <w:rsid w:val="00DA4109"/>
    <w:rsid w:val="00DA6AF9"/>
    <w:rsid w:val="00DB0088"/>
    <w:rsid w:val="00DB1906"/>
    <w:rsid w:val="00DB7FAD"/>
    <w:rsid w:val="00DC6B85"/>
    <w:rsid w:val="00DF1A9F"/>
    <w:rsid w:val="00E024B3"/>
    <w:rsid w:val="00E03C78"/>
    <w:rsid w:val="00E12FC7"/>
    <w:rsid w:val="00E22C93"/>
    <w:rsid w:val="00E341BF"/>
    <w:rsid w:val="00E4241A"/>
    <w:rsid w:val="00E43A3D"/>
    <w:rsid w:val="00E505A0"/>
    <w:rsid w:val="00E547F6"/>
    <w:rsid w:val="00E650C9"/>
    <w:rsid w:val="00E82B08"/>
    <w:rsid w:val="00E83490"/>
    <w:rsid w:val="00E919A4"/>
    <w:rsid w:val="00E9440A"/>
    <w:rsid w:val="00E96F09"/>
    <w:rsid w:val="00EA6374"/>
    <w:rsid w:val="00EC135C"/>
    <w:rsid w:val="00ED0BCA"/>
    <w:rsid w:val="00EE045F"/>
    <w:rsid w:val="00EE4CE8"/>
    <w:rsid w:val="00EE7517"/>
    <w:rsid w:val="00F01732"/>
    <w:rsid w:val="00F01FDA"/>
    <w:rsid w:val="00F13EA9"/>
    <w:rsid w:val="00F30204"/>
    <w:rsid w:val="00F31B8D"/>
    <w:rsid w:val="00F340C0"/>
    <w:rsid w:val="00F41B81"/>
    <w:rsid w:val="00F569E9"/>
    <w:rsid w:val="00F61167"/>
    <w:rsid w:val="00F72530"/>
    <w:rsid w:val="00F73065"/>
    <w:rsid w:val="00F80CD5"/>
    <w:rsid w:val="00F860AD"/>
    <w:rsid w:val="00F94687"/>
    <w:rsid w:val="00F9759C"/>
    <w:rsid w:val="00FB3565"/>
    <w:rsid w:val="00FB3C9F"/>
    <w:rsid w:val="00FB5ECD"/>
    <w:rsid w:val="00FC1CA2"/>
    <w:rsid w:val="00FD3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F6F6"/>
  <w15:chartTrackingRefBased/>
  <w15:docId w15:val="{C3D2B0C1-4B1A-4DD6-86F0-93823BC8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984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95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9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Vincent\Jisc\M&amp;S%20Training%20and%20Support%20-%20Templates\Templates\Jisc%20Word%20(BLANK)%20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D0D2F49FFCE040BFDE72B7BAD1FCCE" ma:contentTypeVersion="67" ma:contentTypeDescription="Create a new document." ma:contentTypeScope="" ma:versionID="e062ac4fa2bcbb228fb60754a57a6f75">
  <xsd:schema xmlns:xsd="http://www.w3.org/2001/XMLSchema" xmlns:xs="http://www.w3.org/2001/XMLSchema" xmlns:p="http://schemas.microsoft.com/office/2006/metadata/properties" xmlns:ns2="89a4379a-4b02-4f9e-84a2-728df28abe45" xmlns:ns3="ebe24a0c-203b-489b-bcc2-01d636495533" targetNamespace="http://schemas.microsoft.com/office/2006/metadata/properties" ma:root="true" ma:fieldsID="e8a56a74291a14c9b32f846e05ee985c" ns2:_="" ns3:_="">
    <xsd:import namespace="89a4379a-4b02-4f9e-84a2-728df28abe45"/>
    <xsd:import namespace="ebe24a0c-203b-489b-bcc2-01d6364955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4379a-4b02-4f9e-84a2-728df28abe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be24a0c-203b-489b-bcc2-01d63649553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c6cfb5-50bc-4fca-81ee-f60fcea9a64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89a4379a-4b02-4f9e-84a2-728df28abe45">XSWV3AX36SNA-1412653390-1722550</_dlc_DocId>
    <_dlc_DocIdUrl xmlns="89a4379a-4b02-4f9e-84a2-728df28abe45">
      <Url>https://jisc365.sharepoint.com/sites/techinf/BOS/_layouts/15/DocIdRedir.aspx?ID=XSWV3AX36SNA-1412653390-1722550</Url>
      <Description>XSWV3AX36SNA-1412653390-1722550</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C09E1D-4789-4DAA-94F4-A891A20B7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4379a-4b02-4f9e-84a2-728df28abe45"/>
    <ds:schemaRef ds:uri="ebe24a0c-203b-489b-bcc2-01d636495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91CC0-2080-4D06-A9BD-C41C5BEC4D1C}">
  <ds:schemaRefs>
    <ds:schemaRef ds:uri="Microsoft.SharePoint.Taxonomy.ContentTypeSync"/>
  </ds:schemaRefs>
</ds:datastoreItem>
</file>

<file path=customXml/itemProps3.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 ds:uri="89a4379a-4b02-4f9e-84a2-728df28abe45"/>
  </ds:schemaRefs>
</ds:datastoreItem>
</file>

<file path=customXml/itemProps4.xml><?xml version="1.0" encoding="utf-8"?>
<ds:datastoreItem xmlns:ds="http://schemas.openxmlformats.org/officeDocument/2006/customXml" ds:itemID="{FB93E0EB-0599-A347-8CA9-AE6DC0B2EA87}">
  <ds:schemaRefs>
    <ds:schemaRef ds:uri="http://schemas.openxmlformats.org/officeDocument/2006/bibliography"/>
  </ds:schemaRefs>
</ds:datastoreItem>
</file>

<file path=customXml/itemProps5.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6.xml><?xml version="1.0" encoding="utf-8"?>
<ds:datastoreItem xmlns:ds="http://schemas.openxmlformats.org/officeDocument/2006/customXml" ds:itemID="{100A542C-DF4B-40B5-B95C-0DBDC303A3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C:\Users\Lisa.Vincent\Jisc\M&amp;S Training and Support - Templates\Templates\Jisc Word (BLANK) Dec18_1.0.dotx</Template>
  <TotalTime>75</TotalTime>
  <Pages>11</Pages>
  <Words>7876</Words>
  <Characters>44895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Vincent</dc:creator>
  <cp:keywords/>
  <dc:description/>
  <cp:lastModifiedBy>Edward Pull</cp:lastModifiedBy>
  <cp:revision>48</cp:revision>
  <dcterms:created xsi:type="dcterms:W3CDTF">2022-11-17T16:52:00Z</dcterms:created>
  <dcterms:modified xsi:type="dcterms:W3CDTF">2026-03-06T10:37:00Z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0x010100E1D0D2F49FFCE040BFDE72B7BAD1FCCE</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a63f1809-8075-410b-9013-1e182420f41c</vt:lpwstr>
  </property>
  <property fmtid="{D5CDD505-2E9C-101B-9397-08002B2CF9AE}" pid="6" name="AuthorIds_UIVersion_3072">
    <vt:lpwstr>291</vt:lpwstr>
  </property>
  <property fmtid="{D5CDD505-2E9C-101B-9397-08002B2CF9AE}" pid="7" name="GrammarlyDocumentId">
    <vt:lpwstr>032b618e25c3e024a27a2817717c400209434b993d1675bb5aa48dc8f5e5936d</vt:lpwstr>
  </property>
</Properties>
</file>