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9D54E" w14:textId="5FDBBD2C" w:rsidR="00374B4D" w:rsidRDefault="00E066C7" w:rsidP="006F174E">
      <w:pPr>
        <w:pStyle w:val="Subtitle"/>
        <w:rPr>
          <w:rFonts w:ascii="Roboto Black" w:eastAsiaTheme="majorEastAsia" w:hAnsi="Roboto Black" w:cstheme="majorBidi"/>
          <w:color w:val="00857D" w:themeColor="accent6"/>
          <w:sz w:val="54"/>
          <w:szCs w:val="54"/>
        </w:rPr>
      </w:pPr>
      <w:r w:rsidRPr="00E066C7">
        <w:rPr>
          <w:rFonts w:ascii="Roboto Black" w:eastAsiaTheme="majorEastAsia" w:hAnsi="Roboto Black" w:cstheme="majorBidi"/>
          <w:color w:val="00857D" w:themeColor="accent6"/>
          <w:sz w:val="54"/>
          <w:szCs w:val="54"/>
        </w:rPr>
        <w:t>Jisc digital badges guid</w:t>
      </w:r>
      <w:r w:rsidR="007B120B">
        <w:rPr>
          <w:rFonts w:ascii="Roboto Black" w:eastAsiaTheme="majorEastAsia" w:hAnsi="Roboto Black" w:cstheme="majorBidi"/>
          <w:color w:val="00857D" w:themeColor="accent6"/>
          <w:sz w:val="54"/>
          <w:szCs w:val="54"/>
        </w:rPr>
        <w:t>e</w:t>
      </w:r>
      <w:r w:rsidRPr="00E066C7">
        <w:rPr>
          <w:rFonts w:ascii="Roboto Black" w:eastAsiaTheme="majorEastAsia" w:hAnsi="Roboto Black" w:cstheme="majorBidi"/>
          <w:color w:val="00857D" w:themeColor="accent6"/>
          <w:sz w:val="54"/>
          <w:szCs w:val="54"/>
        </w:rPr>
        <w:t xml:space="preserve"> </w:t>
      </w:r>
    </w:p>
    <w:p w14:paraId="18B60C4B" w14:textId="3B6BC77A" w:rsidR="00DC6B85" w:rsidRPr="006F174E" w:rsidRDefault="00E066C7" w:rsidP="006F174E">
      <w:pPr>
        <w:pStyle w:val="Subtitle"/>
      </w:pPr>
      <w:r>
        <w:t>A</w:t>
      </w:r>
      <w:r w:rsidRPr="00E066C7">
        <w:t>ccepting and sharing</w:t>
      </w:r>
    </w:p>
    <w:p w14:paraId="21B281E1" w14:textId="708A8807" w:rsidR="00464789" w:rsidRDefault="00C161D3" w:rsidP="00464789">
      <w:pPr>
        <w:pStyle w:val="Heading1"/>
      </w:pPr>
      <w:r>
        <w:t>Transcript</w:t>
      </w:r>
      <w:r w:rsidR="00464789">
        <w:t xml:space="preserve">  </w:t>
      </w:r>
    </w:p>
    <w:p w14:paraId="24430523" w14:textId="0705EF6F" w:rsidR="0022492D" w:rsidRPr="00E066C7" w:rsidRDefault="00E066C7" w:rsidP="0022492D">
      <w:r>
        <w:rPr>
          <w:b/>
          <w:bCs/>
          <w:lang w:val="nl-NL"/>
        </w:rPr>
        <w:t>Speaker</w:t>
      </w:r>
      <w:r w:rsidR="0022492D" w:rsidRPr="0022492D">
        <w:rPr>
          <w:b/>
          <w:bCs/>
          <w:lang w:val="nl-NL"/>
        </w:rPr>
        <w:t>:</w:t>
      </w:r>
      <w:r w:rsidR="0022492D" w:rsidRPr="0022492D">
        <w:rPr>
          <w:lang w:val="nl-NL"/>
        </w:rPr>
        <w:t xml:space="preserve"> </w:t>
      </w:r>
      <w:r w:rsidR="0022492D" w:rsidRPr="0022492D">
        <w:rPr>
          <w:lang w:val="nl-NL"/>
        </w:rPr>
        <w:tab/>
      </w:r>
      <w:r>
        <w:t xml:space="preserve">Edward Pull - </w:t>
      </w:r>
      <w:r w:rsidRPr="00E066C7">
        <w:t>Senior digital learning and content developer   </w:t>
      </w:r>
    </w:p>
    <w:p w14:paraId="0BA519BF" w14:textId="77777777" w:rsidR="0022492D" w:rsidRPr="00BF136F" w:rsidRDefault="0022492D" w:rsidP="0022492D">
      <w:pPr>
        <w:keepLines/>
        <w:widowControl w:val="0"/>
        <w:pBdr>
          <w:top w:val="single" w:sz="4" w:space="1" w:color="auto"/>
        </w:pBdr>
        <w:spacing w:after="0"/>
        <w:ind w:left="1418" w:hanging="1418"/>
        <w:jc w:val="both"/>
        <w:rPr>
          <w:rFonts w:asciiTheme="minorHAnsi" w:hAnsiTheme="minorHAnsi" w:cstheme="minorHAnsi"/>
          <w:sz w:val="22"/>
          <w:szCs w:val="22"/>
          <w:lang w:val="nl-NL"/>
        </w:rPr>
      </w:pPr>
    </w:p>
    <w:p w14:paraId="0818968A" w14:textId="7AE11BCA" w:rsidR="0022492D" w:rsidRPr="00092503" w:rsidRDefault="0022492D" w:rsidP="0022492D">
      <w:pPr>
        <w:rPr>
          <w:b/>
        </w:rPr>
      </w:pPr>
      <w:r w:rsidRPr="0022492D">
        <w:rPr>
          <w:b/>
        </w:rPr>
        <w:t>Transcript begins 00:00</w:t>
      </w:r>
    </w:p>
    <w:p w14:paraId="4CBB66A8" w14:textId="77777777" w:rsidR="001D11C6" w:rsidRDefault="001D11C6" w:rsidP="001D11C6">
      <w:r>
        <w:t>0:07</w:t>
      </w:r>
    </w:p>
    <w:p w14:paraId="13732E41" w14:textId="0FDAFD70" w:rsidR="001D11C6" w:rsidRDefault="001D11C6" w:rsidP="001D11C6">
      <w:r>
        <w:t xml:space="preserve">Accepting and sharing your Jisc digital badge is your first step towards unlocking the career enhancing opportunities offered by </w:t>
      </w:r>
      <w:proofErr w:type="spellStart"/>
      <w:r>
        <w:t>Credly</w:t>
      </w:r>
      <w:proofErr w:type="spellEnd"/>
      <w:r>
        <w:t>, which is the issuing platform Jisc uses.</w:t>
      </w:r>
    </w:p>
    <w:p w14:paraId="4AB8E4AD" w14:textId="2FD4314E" w:rsidR="001D11C6" w:rsidRDefault="001D11C6" w:rsidP="001D11C6">
      <w:r>
        <w:t xml:space="preserve">Let's start with how to accept your badge. You'll receive an e-mail from noreply@digitalbadges.jisc.ac.uk notifying you of your new badge. You might want to add this email as a trusted </w:t>
      </w:r>
      <w:r w:rsidR="00DE027A">
        <w:t>sender,</w:t>
      </w:r>
      <w:r>
        <w:t xml:space="preserve"> so it doesn't go into your Spam or Junk folder.</w:t>
      </w:r>
    </w:p>
    <w:p w14:paraId="0355F60B" w14:textId="0806C2A9" w:rsidR="001D11C6" w:rsidRDefault="001D11C6" w:rsidP="001D11C6">
      <w:r>
        <w:t xml:space="preserve">Click the Accept Your Badge button. If this is your first badge, you'll be guided through the necessary steps to create an account. If you already have a </w:t>
      </w:r>
      <w:proofErr w:type="spellStart"/>
      <w:r>
        <w:t>Credly</w:t>
      </w:r>
      <w:proofErr w:type="spellEnd"/>
      <w:r>
        <w:t xml:space="preserve"> account, sign in with your existing credentials.</w:t>
      </w:r>
    </w:p>
    <w:p w14:paraId="4DF2BF96" w14:textId="0B1DEC9F" w:rsidR="001D11C6" w:rsidRDefault="001D11C6" w:rsidP="001D11C6">
      <w:r>
        <w:t>You can, if appropriate, use the Single-Sign-On options. Enter your first name, last name, your country and set a password. Decide if you want to be connected to other opportunities and agree to the Terms of Service and Privacy Policy.</w:t>
      </w:r>
    </w:p>
    <w:p w14:paraId="5FAC2F55" w14:textId="0605A960" w:rsidR="001D11C6" w:rsidRDefault="001D11C6" w:rsidP="001D11C6">
      <w:r>
        <w:t>You'll then navigate to a page where you can accept your new badge immediately. There are a few options in terms of badge settings. We recommend you allow the badge to be displayed publicly so others can see your achievement.</w:t>
      </w:r>
    </w:p>
    <w:p w14:paraId="689CEA18" w14:textId="6439A663" w:rsidR="001D11C6" w:rsidRDefault="001D11C6" w:rsidP="001D11C6">
      <w:r>
        <w:t>Decide if you'd like badges from Jisc to automatically go into your account. If you're working towards multiple Jisc digital badges, this will serve you well. Once your badge is in your account, you can explore all the options of how to share it and make the most out of your achievement.</w:t>
      </w:r>
    </w:p>
    <w:p w14:paraId="552AB628" w14:textId="59E1517B" w:rsidR="0022492D" w:rsidRDefault="001D11C6" w:rsidP="001D11C6">
      <w:r>
        <w:t>There's a wealth of extra material, including additional how to videos in the support area if you need further guidance.</w:t>
      </w:r>
    </w:p>
    <w:p w14:paraId="5FA9E153" w14:textId="729D2B59" w:rsidR="0022492D" w:rsidRPr="00D976BA" w:rsidRDefault="0022492D" w:rsidP="0022492D">
      <w:r w:rsidRPr="00513243">
        <w:rPr>
          <w:rFonts w:asciiTheme="minorHAnsi" w:hAnsiTheme="minorHAnsi" w:cstheme="minorHAnsi"/>
          <w:b/>
          <w:color w:val="auto"/>
          <w:sz w:val="22"/>
          <w:szCs w:val="22"/>
        </w:rPr>
        <w:t xml:space="preserve">Transcript ends </w:t>
      </w:r>
      <w:r w:rsidR="00E066C7">
        <w:rPr>
          <w:rFonts w:asciiTheme="minorHAnsi" w:hAnsiTheme="minorHAnsi" w:cstheme="minorHAnsi"/>
          <w:b/>
          <w:color w:val="auto"/>
          <w:sz w:val="22"/>
          <w:szCs w:val="22"/>
        </w:rPr>
        <w:t>01</w:t>
      </w:r>
      <w:r w:rsidRPr="00513243">
        <w:rPr>
          <w:rFonts w:asciiTheme="minorHAnsi" w:hAnsiTheme="minorHAnsi" w:cstheme="minorHAnsi"/>
          <w:b/>
          <w:color w:val="auto"/>
          <w:sz w:val="22"/>
          <w:szCs w:val="22"/>
        </w:rPr>
        <w:t>:</w:t>
      </w:r>
      <w:r w:rsidR="00E066C7">
        <w:rPr>
          <w:rFonts w:asciiTheme="minorHAnsi" w:hAnsiTheme="minorHAnsi" w:cstheme="minorHAnsi"/>
          <w:b/>
          <w:color w:val="auto"/>
          <w:sz w:val="22"/>
          <w:szCs w:val="22"/>
        </w:rPr>
        <w:t>41</w:t>
      </w:r>
    </w:p>
    <w:sectPr w:rsidR="0022492D" w:rsidRPr="00D976BA" w:rsidSect="00C16BCD">
      <w:headerReference w:type="default" r:id="rId13"/>
      <w:footerReference w:type="default" r:id="rId14"/>
      <w:headerReference w:type="first" r:id="rId15"/>
      <w:footerReference w:type="first" r:id="rId16"/>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70481" w14:textId="77777777" w:rsidR="00BD6BDE" w:rsidRDefault="00BD6BDE" w:rsidP="00DC6B85">
      <w:r>
        <w:separator/>
      </w:r>
    </w:p>
  </w:endnote>
  <w:endnote w:type="continuationSeparator" w:id="0">
    <w:p w14:paraId="5A474089" w14:textId="77777777" w:rsidR="00BD6BDE" w:rsidRDefault="00BD6BDE"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B1705BFE-8FF6-344D-BA23-33F663A58B29}"/>
  </w:font>
  <w:font w:name="Times New Roman">
    <w:panose1 w:val="02020603050405020304"/>
    <w:charset w:val="00"/>
    <w:family w:val="roman"/>
    <w:pitch w:val="variable"/>
    <w:sig w:usb0="E0002EFF" w:usb1="C000785B" w:usb2="00000009" w:usb3="00000000" w:csb0="000001FF" w:csb1="00000000"/>
    <w:embedRegular r:id="rId2" w:fontKey="{1AA08608-C042-474D-B543-5C2440D67533}"/>
    <w:embedBold r:id="rId3" w:fontKey="{01A92B54-7CF4-334A-AEF8-1C081B99B4C1}"/>
    <w:embedItalic r:id="rId4" w:fontKey="{639B843C-3330-C94B-9E1E-1A1D29DABF2E}"/>
  </w:font>
  <w:font w:name="Wingdings">
    <w:panose1 w:val="05000000000000000000"/>
    <w:charset w:val="4D"/>
    <w:family w:val="decorative"/>
    <w:pitch w:val="variable"/>
    <w:sig w:usb0="00000003" w:usb1="00000000" w:usb2="00000000" w:usb3="00000000" w:csb0="80000001" w:csb1="00000000"/>
    <w:embedRegular r:id="rId5" w:fontKey="{28F25254-AC0E-CE41-B579-ABDCAA2997B3}"/>
  </w:font>
  <w:font w:name="Symbol">
    <w:panose1 w:val="05050102010706020507"/>
    <w:charset w:val="02"/>
    <w:family w:val="decorative"/>
    <w:pitch w:val="variable"/>
    <w:sig w:usb0="00000000" w:usb1="10000000" w:usb2="00000000" w:usb3="00000000" w:csb0="80000000" w:csb1="00000000"/>
    <w:embedRegular r:id="rId6" w:fontKey="{71621E58-C79C-2E4F-A05E-1BC17392F6F8}"/>
  </w:font>
  <w:font w:name="Calibri">
    <w:panose1 w:val="020F0502020204030204"/>
    <w:charset w:val="00"/>
    <w:family w:val="swiss"/>
    <w:pitch w:val="variable"/>
    <w:sig w:usb0="E4002EFF" w:usb1="C200247B" w:usb2="00000009" w:usb3="00000000" w:csb0="000001FF" w:csb1="00000000"/>
    <w:embedRegular r:id="rId7" w:fontKey="{1C78D6BC-CAC9-1A43-A1ED-E59D941CF6BC}"/>
    <w:embedBold r:id="rId8" w:fontKey="{B3B342E5-DFCF-074B-BA42-87BAF7A2C972}"/>
    <w:embedItalic r:id="rId9" w:fontKey="{9C57231A-89DB-234E-84D7-9AF7F644E15E}"/>
  </w:font>
  <w:font w:name="Roboto Light">
    <w:panose1 w:val="02000000000000000000"/>
    <w:charset w:val="00"/>
    <w:family w:val="auto"/>
    <w:pitch w:val="variable"/>
    <w:sig w:usb0="E0000AFF" w:usb1="5000217F" w:usb2="00000021" w:usb3="00000000" w:csb0="0000019F" w:csb1="00000000"/>
    <w:embedRegular r:id="rId10" w:fontKey="{08C835B8-FE80-D342-8E27-97A3C1F72E81}"/>
    <w:embedBold r:id="rId11" w:fontKey="{26329CC2-F4A8-9F48-A10F-2D2BC47385D9}"/>
  </w:font>
  <w:font w:name="Roboto Black">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embedRegular r:id="rId12" w:fontKey="{A812C896-44BD-6B4F-A077-ABA6D32DE4E7}"/>
  </w:font>
  <w:font w:name="Calibri Light">
    <w:panose1 w:val="020F0302020204030204"/>
    <w:charset w:val="00"/>
    <w:family w:val="swiss"/>
    <w:pitch w:val="variable"/>
    <w:sig w:usb0="E4002EFF" w:usb1="C200247B" w:usb2="00000009" w:usb3="00000000" w:csb0="000001FF" w:csb1="00000000"/>
    <w:embedRegular r:id="rId13" w:fontKey="{A3B4FDB1-09E4-8E47-9310-FB2DE1127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AD2F" w14:textId="77777777" w:rsidR="00086242" w:rsidRPr="00773ABD" w:rsidRDefault="00086242" w:rsidP="00086242">
    <w:pPr>
      <w:pStyle w:val="Footer"/>
      <w:jc w:val="right"/>
    </w:pPr>
    <w:r>
      <w:t>Jisc webinar - AI Literacy - AI for accessibility</w:t>
    </w:r>
  </w:p>
  <w:sdt>
    <w:sdtPr>
      <w:id w:val="-662857999"/>
      <w:docPartObj>
        <w:docPartGallery w:val="Page Numbers (Bottom of Page)"/>
        <w:docPartUnique/>
      </w:docPartObj>
    </w:sdtPr>
    <w:sdtEndPr>
      <w:rPr>
        <w:noProof/>
      </w:rPr>
    </w:sdtEndPr>
    <w:sdtContent>
      <w:p w14:paraId="410F5DD3" w14:textId="1A97589F" w:rsidR="00EE4CE8" w:rsidRPr="000C38D6" w:rsidRDefault="000C38D6" w:rsidP="000C38D6">
        <w:pPr>
          <w:pStyle w:val="Footer"/>
          <w:jc w:val="right"/>
        </w:pPr>
        <w:r>
          <w:sym w:font="Symbol" w:char="F07C"/>
        </w:r>
        <w:r>
          <w:t xml:space="preserve"> </w:t>
        </w:r>
        <w:r>
          <w:rPr>
            <w:noProof/>
          </w:rPr>
          <w:fldChar w:fldCharType="begin"/>
        </w:r>
        <w:r>
          <w:rPr>
            <w:noProof/>
          </w:rPr>
          <w:instrText xml:space="preserve"> STYLEREF  "Heading 1"  \* MERGEFORMAT </w:instrText>
        </w:r>
        <w:r>
          <w:rPr>
            <w:noProof/>
          </w:rPr>
          <w:fldChar w:fldCharType="separate"/>
        </w:r>
        <w:r w:rsidR="001D11C6" w:rsidRPr="001D11C6">
          <w:rPr>
            <w:b/>
            <w:bCs/>
            <w:noProof/>
            <w:lang w:val="en-US"/>
          </w:rPr>
          <w:t>Transcript</w:t>
        </w:r>
        <w:r>
          <w:rPr>
            <w:noProof/>
          </w:rPr>
          <w:fldChar w:fldCharType="end"/>
        </w:r>
        <w:r>
          <w:t xml:space="preserve"> </w:t>
        </w:r>
        <w:r>
          <w:sym w:font="Symbol" w:char="F07C"/>
        </w:r>
        <w:r>
          <w:t xml:space="preserve"> 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2F49" w14:textId="713C0F0F" w:rsidR="00C161D3" w:rsidRDefault="00C161D3" w:rsidP="00C161D3">
    <w:pPr>
      <w:pStyle w:val="Footer"/>
      <w:rPr>
        <w:noProof/>
      </w:rPr>
    </w:pPr>
    <w:r>
      <w:rPr>
        <w:noProof/>
      </w:rPr>
      <w:t xml:space="preserve"> </w:t>
    </w:r>
  </w:p>
  <w:p w14:paraId="2CD02C9F" w14:textId="621031AD" w:rsidR="00643A2F" w:rsidRDefault="00643A2F" w:rsidP="00773ABD">
    <w:pPr>
      <w:pStyle w:val="Footer"/>
      <w:jc w:val="right"/>
    </w:pPr>
    <w:r w:rsidRPr="00643A2F">
      <w:t>Jisc digital badges guide - accepting and sharing</w:t>
    </w:r>
  </w:p>
  <w:p w14:paraId="6A0FD688" w14:textId="7D60C65C" w:rsidR="00794084" w:rsidRDefault="00000000" w:rsidP="00773ABD">
    <w:pPr>
      <w:pStyle w:val="Footer"/>
      <w:jc w:val="right"/>
    </w:pPr>
    <w:sdt>
      <w:sdtPr>
        <w:id w:val="-523256431"/>
        <w:docPartObj>
          <w:docPartGallery w:val="Page Numbers (Bottom of Page)"/>
          <w:docPartUnique/>
        </w:docPartObj>
      </w:sdtPr>
      <w:sdtEndPr>
        <w:rPr>
          <w:noProof/>
        </w:rPr>
      </w:sdtEndPr>
      <w:sdtContent>
        <w:r w:rsidR="00B70F5F">
          <w:sym w:font="Symbol" w:char="F07C"/>
        </w:r>
        <w:r w:rsidR="00B70F5F">
          <w:t xml:space="preserve"> </w:t>
        </w:r>
        <w:r w:rsidR="00B70F5F">
          <w:rPr>
            <w:noProof/>
          </w:rPr>
          <w:fldChar w:fldCharType="begin"/>
        </w:r>
        <w:r w:rsidR="00B70F5F">
          <w:rPr>
            <w:noProof/>
          </w:rPr>
          <w:instrText xml:space="preserve"> STYLEREF  "Heading 1"  \* MERGEFORMAT </w:instrText>
        </w:r>
        <w:r w:rsidR="00B70F5F">
          <w:rPr>
            <w:noProof/>
          </w:rPr>
          <w:fldChar w:fldCharType="separate"/>
        </w:r>
        <w:r w:rsidR="0060533C" w:rsidRPr="0060533C">
          <w:rPr>
            <w:b/>
            <w:bCs/>
            <w:noProof/>
            <w:lang w:val="en-US"/>
          </w:rPr>
          <w:t>Transcript</w:t>
        </w:r>
        <w:r w:rsidR="00B70F5F">
          <w:rPr>
            <w:noProof/>
          </w:rPr>
          <w:fldChar w:fldCharType="end"/>
        </w:r>
        <w:r w:rsidR="00B70F5F">
          <w:t xml:space="preserve"> </w:t>
        </w:r>
        <w:r w:rsidR="00B70F5F">
          <w:sym w:font="Symbol" w:char="F07C"/>
        </w:r>
        <w:r w:rsidR="00B70F5F">
          <w:t xml:space="preserve"> 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A7661" w14:textId="77777777" w:rsidR="00BD6BDE" w:rsidRDefault="00BD6BDE" w:rsidP="00DC6B85">
      <w:r>
        <w:separator/>
      </w:r>
    </w:p>
  </w:footnote>
  <w:footnote w:type="continuationSeparator" w:id="0">
    <w:p w14:paraId="211FF4DA" w14:textId="77777777" w:rsidR="00BD6BDE" w:rsidRDefault="00BD6BDE"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3688" w14:textId="77777777" w:rsidR="005F7A61" w:rsidRDefault="005F7A61" w:rsidP="00DC6B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FFA2" w14:textId="085DADB6" w:rsidR="00277393" w:rsidRDefault="00794084" w:rsidP="00794084">
    <w:pPr>
      <w:pStyle w:val="Header"/>
      <w:jc w:val="right"/>
    </w:pPr>
    <w:r>
      <w:rPr>
        <w:noProof/>
      </w:rPr>
      <w:drawing>
        <wp:inline distT="0" distB="0" distL="0" distR="0" wp14:anchorId="7D22A8A2" wp14:editId="34BD3D47">
          <wp:extent cx="720000" cy="720000"/>
          <wp:effectExtent l="0" t="0" r="4445" b="4445"/>
          <wp:docPr id="4" name="Picture 4" descr="Jisc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isc logo&#10;">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F4163">
      <w:br/>
    </w:r>
    <w:r w:rsidR="003F4163">
      <w:br/>
    </w:r>
    <w:r w:rsidR="003F4163">
      <w:br/>
    </w:r>
    <w:r w:rsidR="003F4163">
      <w:br/>
    </w:r>
    <w:r w:rsidR="003F4163">
      <w:br/>
    </w:r>
    <w:r w:rsidR="003F4163">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E78"/>
    <w:multiLevelType w:val="hybridMultilevel"/>
    <w:tmpl w:val="856E5E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0CDA392D"/>
    <w:multiLevelType w:val="hybridMultilevel"/>
    <w:tmpl w:val="41D623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EA1272"/>
    <w:multiLevelType w:val="hybridMultilevel"/>
    <w:tmpl w:val="BF5A63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10A54EDA"/>
    <w:multiLevelType w:val="hybridMultilevel"/>
    <w:tmpl w:val="7E38C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7" w15:restartNumberingAfterBreak="0">
    <w:nsid w:val="16D176BF"/>
    <w:multiLevelType w:val="hybridMultilevel"/>
    <w:tmpl w:val="8126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F525C"/>
    <w:multiLevelType w:val="hybridMultilevel"/>
    <w:tmpl w:val="B718C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1"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2"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4"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1C073F"/>
    <w:multiLevelType w:val="hybridMultilevel"/>
    <w:tmpl w:val="02A01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8" w15:restartNumberingAfterBreak="0">
    <w:nsid w:val="716A3B55"/>
    <w:multiLevelType w:val="hybridMultilevel"/>
    <w:tmpl w:val="E73EE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802598">
    <w:abstractNumId w:val="20"/>
  </w:num>
  <w:num w:numId="2" w16cid:durableId="1948076909">
    <w:abstractNumId w:val="12"/>
  </w:num>
  <w:num w:numId="3" w16cid:durableId="1649162558">
    <w:abstractNumId w:val="19"/>
  </w:num>
  <w:num w:numId="4" w16cid:durableId="1346440252">
    <w:abstractNumId w:val="19"/>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16cid:durableId="1713847979">
    <w:abstractNumId w:val="13"/>
  </w:num>
  <w:num w:numId="6" w16cid:durableId="813061205">
    <w:abstractNumId w:val="10"/>
  </w:num>
  <w:num w:numId="7" w16cid:durableId="870847888">
    <w:abstractNumId w:val="4"/>
  </w:num>
  <w:num w:numId="8" w16cid:durableId="2082871940">
    <w:abstractNumId w:val="11"/>
  </w:num>
  <w:num w:numId="9" w16cid:durableId="420610774">
    <w:abstractNumId w:val="17"/>
  </w:num>
  <w:num w:numId="10" w16cid:durableId="38408513">
    <w:abstractNumId w:val="14"/>
  </w:num>
  <w:num w:numId="11" w16cid:durableId="918828285">
    <w:abstractNumId w:val="16"/>
  </w:num>
  <w:num w:numId="12" w16cid:durableId="1868567450">
    <w:abstractNumId w:val="9"/>
  </w:num>
  <w:num w:numId="13" w16cid:durableId="1447001822">
    <w:abstractNumId w:val="1"/>
  </w:num>
  <w:num w:numId="14" w16cid:durableId="1011492821">
    <w:abstractNumId w:val="6"/>
  </w:num>
  <w:num w:numId="15" w16cid:durableId="1773863945">
    <w:abstractNumId w:val="8"/>
  </w:num>
  <w:num w:numId="16" w16cid:durableId="1349327929">
    <w:abstractNumId w:val="3"/>
  </w:num>
  <w:num w:numId="17" w16cid:durableId="2130466580">
    <w:abstractNumId w:val="0"/>
  </w:num>
  <w:num w:numId="18" w16cid:durableId="628165209">
    <w:abstractNumId w:val="7"/>
  </w:num>
  <w:num w:numId="19" w16cid:durableId="1580216149">
    <w:abstractNumId w:val="15"/>
  </w:num>
  <w:num w:numId="20" w16cid:durableId="765618163">
    <w:abstractNumId w:val="18"/>
  </w:num>
  <w:num w:numId="21" w16cid:durableId="1889031624">
    <w:abstractNumId w:val="2"/>
  </w:num>
  <w:num w:numId="22" w16cid:durableId="12061385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51"/>
    <w:rsid w:val="00010F0B"/>
    <w:rsid w:val="0001419E"/>
    <w:rsid w:val="00027A30"/>
    <w:rsid w:val="00036FF9"/>
    <w:rsid w:val="00043454"/>
    <w:rsid w:val="0005482E"/>
    <w:rsid w:val="0008293F"/>
    <w:rsid w:val="00086242"/>
    <w:rsid w:val="00092503"/>
    <w:rsid w:val="000A2EA4"/>
    <w:rsid w:val="000C040F"/>
    <w:rsid w:val="000C38D6"/>
    <w:rsid w:val="001039E5"/>
    <w:rsid w:val="001130FA"/>
    <w:rsid w:val="00131446"/>
    <w:rsid w:val="00137F77"/>
    <w:rsid w:val="00142F14"/>
    <w:rsid w:val="00151028"/>
    <w:rsid w:val="00156443"/>
    <w:rsid w:val="00156E12"/>
    <w:rsid w:val="0018169A"/>
    <w:rsid w:val="00190021"/>
    <w:rsid w:val="00191789"/>
    <w:rsid w:val="001B02A9"/>
    <w:rsid w:val="001B6864"/>
    <w:rsid w:val="001D0568"/>
    <w:rsid w:val="001D11C6"/>
    <w:rsid w:val="001D74BC"/>
    <w:rsid w:val="001E06F6"/>
    <w:rsid w:val="001E14B5"/>
    <w:rsid w:val="001E3BCB"/>
    <w:rsid w:val="00203EA4"/>
    <w:rsid w:val="002056E0"/>
    <w:rsid w:val="002233F4"/>
    <w:rsid w:val="0022492D"/>
    <w:rsid w:val="00244763"/>
    <w:rsid w:val="00261FC2"/>
    <w:rsid w:val="002727D8"/>
    <w:rsid w:val="00273811"/>
    <w:rsid w:val="00277393"/>
    <w:rsid w:val="00291876"/>
    <w:rsid w:val="002934FB"/>
    <w:rsid w:val="002A3AF1"/>
    <w:rsid w:val="002E1905"/>
    <w:rsid w:val="002E4006"/>
    <w:rsid w:val="002F241B"/>
    <w:rsid w:val="00301CBA"/>
    <w:rsid w:val="0030322B"/>
    <w:rsid w:val="00320790"/>
    <w:rsid w:val="003246CC"/>
    <w:rsid w:val="00327B65"/>
    <w:rsid w:val="003359B0"/>
    <w:rsid w:val="00344970"/>
    <w:rsid w:val="00373DF1"/>
    <w:rsid w:val="00374B4D"/>
    <w:rsid w:val="003847FD"/>
    <w:rsid w:val="0038642A"/>
    <w:rsid w:val="003B44CF"/>
    <w:rsid w:val="003C3DCE"/>
    <w:rsid w:val="003F4163"/>
    <w:rsid w:val="00407163"/>
    <w:rsid w:val="00411F75"/>
    <w:rsid w:val="00423031"/>
    <w:rsid w:val="0042311A"/>
    <w:rsid w:val="0042626E"/>
    <w:rsid w:val="00427C02"/>
    <w:rsid w:val="00451714"/>
    <w:rsid w:val="00464789"/>
    <w:rsid w:val="004944C5"/>
    <w:rsid w:val="0049654B"/>
    <w:rsid w:val="004A60BD"/>
    <w:rsid w:val="004B01E3"/>
    <w:rsid w:val="004B0E4E"/>
    <w:rsid w:val="004B19C6"/>
    <w:rsid w:val="004B4E64"/>
    <w:rsid w:val="004C598F"/>
    <w:rsid w:val="004D1EEC"/>
    <w:rsid w:val="004E49B4"/>
    <w:rsid w:val="004F1481"/>
    <w:rsid w:val="004F7561"/>
    <w:rsid w:val="00514865"/>
    <w:rsid w:val="005164FF"/>
    <w:rsid w:val="0053334C"/>
    <w:rsid w:val="00545128"/>
    <w:rsid w:val="00547212"/>
    <w:rsid w:val="00567BFF"/>
    <w:rsid w:val="005A0735"/>
    <w:rsid w:val="005B25C5"/>
    <w:rsid w:val="005B7978"/>
    <w:rsid w:val="005E2E8F"/>
    <w:rsid w:val="005F7A61"/>
    <w:rsid w:val="005F7B5B"/>
    <w:rsid w:val="006019D2"/>
    <w:rsid w:val="0060533C"/>
    <w:rsid w:val="00614154"/>
    <w:rsid w:val="006224B6"/>
    <w:rsid w:val="006248F4"/>
    <w:rsid w:val="0063027E"/>
    <w:rsid w:val="00630DF4"/>
    <w:rsid w:val="00643A2F"/>
    <w:rsid w:val="00667E52"/>
    <w:rsid w:val="006734B9"/>
    <w:rsid w:val="00680CAB"/>
    <w:rsid w:val="00682ABA"/>
    <w:rsid w:val="006A2A83"/>
    <w:rsid w:val="006A2B17"/>
    <w:rsid w:val="006A3EAD"/>
    <w:rsid w:val="006A40BE"/>
    <w:rsid w:val="006C0A0E"/>
    <w:rsid w:val="006E69BB"/>
    <w:rsid w:val="006F174E"/>
    <w:rsid w:val="006F3697"/>
    <w:rsid w:val="006F51AB"/>
    <w:rsid w:val="00700C6A"/>
    <w:rsid w:val="00703A6B"/>
    <w:rsid w:val="00705C40"/>
    <w:rsid w:val="00712DF1"/>
    <w:rsid w:val="00713D5C"/>
    <w:rsid w:val="00724EB6"/>
    <w:rsid w:val="0074126D"/>
    <w:rsid w:val="0076671C"/>
    <w:rsid w:val="007725FB"/>
    <w:rsid w:val="00773ABD"/>
    <w:rsid w:val="00777D41"/>
    <w:rsid w:val="00781E25"/>
    <w:rsid w:val="00794084"/>
    <w:rsid w:val="0079503D"/>
    <w:rsid w:val="007A01D6"/>
    <w:rsid w:val="007A761E"/>
    <w:rsid w:val="007B120B"/>
    <w:rsid w:val="007F5C95"/>
    <w:rsid w:val="00807388"/>
    <w:rsid w:val="00820208"/>
    <w:rsid w:val="00822954"/>
    <w:rsid w:val="008276B7"/>
    <w:rsid w:val="0084436F"/>
    <w:rsid w:val="00851161"/>
    <w:rsid w:val="00860CBF"/>
    <w:rsid w:val="00896680"/>
    <w:rsid w:val="008A0377"/>
    <w:rsid w:val="008A70CB"/>
    <w:rsid w:val="008D2FCD"/>
    <w:rsid w:val="008E6D56"/>
    <w:rsid w:val="00907FA3"/>
    <w:rsid w:val="0091073C"/>
    <w:rsid w:val="009331C0"/>
    <w:rsid w:val="009423C7"/>
    <w:rsid w:val="00942941"/>
    <w:rsid w:val="00942B30"/>
    <w:rsid w:val="009767E6"/>
    <w:rsid w:val="00984951"/>
    <w:rsid w:val="009864ED"/>
    <w:rsid w:val="00986E2C"/>
    <w:rsid w:val="00987B6F"/>
    <w:rsid w:val="009A4D12"/>
    <w:rsid w:val="009A71C5"/>
    <w:rsid w:val="009B0454"/>
    <w:rsid w:val="009B5E6B"/>
    <w:rsid w:val="009B6FCD"/>
    <w:rsid w:val="009C23E9"/>
    <w:rsid w:val="009C6F3A"/>
    <w:rsid w:val="009D327F"/>
    <w:rsid w:val="009D7F39"/>
    <w:rsid w:val="009F4079"/>
    <w:rsid w:val="00A14D98"/>
    <w:rsid w:val="00A21C22"/>
    <w:rsid w:val="00A35DFC"/>
    <w:rsid w:val="00A42828"/>
    <w:rsid w:val="00A42F4E"/>
    <w:rsid w:val="00A44693"/>
    <w:rsid w:val="00A53A71"/>
    <w:rsid w:val="00A606C5"/>
    <w:rsid w:val="00A8475D"/>
    <w:rsid w:val="00AA0A9B"/>
    <w:rsid w:val="00AC4981"/>
    <w:rsid w:val="00AD57BB"/>
    <w:rsid w:val="00AF3303"/>
    <w:rsid w:val="00AF5084"/>
    <w:rsid w:val="00AF66CF"/>
    <w:rsid w:val="00B33249"/>
    <w:rsid w:val="00B52147"/>
    <w:rsid w:val="00B57968"/>
    <w:rsid w:val="00B6143D"/>
    <w:rsid w:val="00B70F5F"/>
    <w:rsid w:val="00B84833"/>
    <w:rsid w:val="00BA283B"/>
    <w:rsid w:val="00BB2091"/>
    <w:rsid w:val="00BC3364"/>
    <w:rsid w:val="00BC571F"/>
    <w:rsid w:val="00BD0C85"/>
    <w:rsid w:val="00BD6BDE"/>
    <w:rsid w:val="00BE3874"/>
    <w:rsid w:val="00C1006A"/>
    <w:rsid w:val="00C161D3"/>
    <w:rsid w:val="00C16BCD"/>
    <w:rsid w:val="00C30A16"/>
    <w:rsid w:val="00C50F29"/>
    <w:rsid w:val="00C51066"/>
    <w:rsid w:val="00C53EA7"/>
    <w:rsid w:val="00C734CB"/>
    <w:rsid w:val="00C92738"/>
    <w:rsid w:val="00CB743B"/>
    <w:rsid w:val="00CB7EDB"/>
    <w:rsid w:val="00CD75DA"/>
    <w:rsid w:val="00CE0A59"/>
    <w:rsid w:val="00CF29FB"/>
    <w:rsid w:val="00CF49A5"/>
    <w:rsid w:val="00CF4A05"/>
    <w:rsid w:val="00CF6EE1"/>
    <w:rsid w:val="00D00738"/>
    <w:rsid w:val="00D01D94"/>
    <w:rsid w:val="00D063FD"/>
    <w:rsid w:val="00D13734"/>
    <w:rsid w:val="00D25447"/>
    <w:rsid w:val="00D51C9D"/>
    <w:rsid w:val="00D53565"/>
    <w:rsid w:val="00D56744"/>
    <w:rsid w:val="00D57E34"/>
    <w:rsid w:val="00D639E2"/>
    <w:rsid w:val="00D63E19"/>
    <w:rsid w:val="00D743FA"/>
    <w:rsid w:val="00D76DDB"/>
    <w:rsid w:val="00D7716C"/>
    <w:rsid w:val="00D825DD"/>
    <w:rsid w:val="00D976BA"/>
    <w:rsid w:val="00D97D2A"/>
    <w:rsid w:val="00DA0849"/>
    <w:rsid w:val="00DA13F9"/>
    <w:rsid w:val="00DA4109"/>
    <w:rsid w:val="00DA6AF9"/>
    <w:rsid w:val="00DB0088"/>
    <w:rsid w:val="00DB1906"/>
    <w:rsid w:val="00DB2D71"/>
    <w:rsid w:val="00DB7FAD"/>
    <w:rsid w:val="00DC6B85"/>
    <w:rsid w:val="00DE027A"/>
    <w:rsid w:val="00DE5B49"/>
    <w:rsid w:val="00DE7A9B"/>
    <w:rsid w:val="00DF1A9F"/>
    <w:rsid w:val="00E024B3"/>
    <w:rsid w:val="00E0565A"/>
    <w:rsid w:val="00E066C7"/>
    <w:rsid w:val="00E07C99"/>
    <w:rsid w:val="00E119E1"/>
    <w:rsid w:val="00E15CE6"/>
    <w:rsid w:val="00E22C93"/>
    <w:rsid w:val="00E4241A"/>
    <w:rsid w:val="00E43A3D"/>
    <w:rsid w:val="00E505A0"/>
    <w:rsid w:val="00E5110B"/>
    <w:rsid w:val="00E650C9"/>
    <w:rsid w:val="00E83490"/>
    <w:rsid w:val="00E919A4"/>
    <w:rsid w:val="00E96F09"/>
    <w:rsid w:val="00EA5DD7"/>
    <w:rsid w:val="00EA6374"/>
    <w:rsid w:val="00EC135C"/>
    <w:rsid w:val="00ED0BCA"/>
    <w:rsid w:val="00EE045F"/>
    <w:rsid w:val="00EE4CE8"/>
    <w:rsid w:val="00F01732"/>
    <w:rsid w:val="00F13EA9"/>
    <w:rsid w:val="00F340C0"/>
    <w:rsid w:val="00F569E9"/>
    <w:rsid w:val="00F61167"/>
    <w:rsid w:val="00F72530"/>
    <w:rsid w:val="00F73065"/>
    <w:rsid w:val="00F93DFC"/>
    <w:rsid w:val="00F94687"/>
    <w:rsid w:val="00F9759C"/>
    <w:rsid w:val="00FB3565"/>
    <w:rsid w:val="00FB3C9F"/>
    <w:rsid w:val="00FB5ECD"/>
    <w:rsid w:val="00FC1CA2"/>
    <w:rsid w:val="00FD3F4A"/>
    <w:rsid w:val="00FE0B57"/>
    <w:rsid w:val="00FE4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EF6F6"/>
  <w15:chartTrackingRefBased/>
  <w15:docId w15:val="{C3D2B0C1-4B1A-4DD6-86F0-93823BC8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680"/>
    <w:pPr>
      <w:spacing w:after="240"/>
    </w:pPr>
    <w:rPr>
      <w:rFonts w:ascii="Roboto Light" w:hAnsi="Roboto Light"/>
      <w:color w:val="000000" w:themeColor="text1"/>
      <w:sz w:val="20"/>
      <w:szCs w:val="20"/>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984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95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80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Vincent\Jisc\M&amp;S%20Training%20and%20Support%20-%20Templates\Templates\Jisc%20Word%20(BLANK)%20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89a4379a-4b02-4f9e-84a2-728df28abe45">XSWV3AX36SNA-1412653390-1722550</_dlc_DocId>
    <_dlc_DocIdUrl xmlns="89a4379a-4b02-4f9e-84a2-728df28abe45">
      <Url>https://jisc365.sharepoint.com/sites/techinf/BOS/_layouts/15/DocIdRedir.aspx?ID=XSWV3AX36SNA-1412653390-1722550</Url>
      <Description>XSWV3AX36SNA-1412653390-1722550</Description>
    </_dlc_DocIdUrl>
  </documentManagement>
</p:properties>
</file>

<file path=customXml/item4.xml><?xml version="1.0" encoding="utf-8"?>
<?mso-contentType ?>
<SharedContentType xmlns="Microsoft.SharePoint.Taxonomy.ContentTypeSync" SourceId="79c6cfb5-50bc-4fca-81ee-f60fcea9a64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E1D0D2F49FFCE040BFDE72B7BAD1FCCE" ma:contentTypeVersion="67" ma:contentTypeDescription="Create a new document." ma:contentTypeScope="" ma:versionID="e062ac4fa2bcbb228fb60754a57a6f75">
  <xsd:schema xmlns:xsd="http://www.w3.org/2001/XMLSchema" xmlns:xs="http://www.w3.org/2001/XMLSchema" xmlns:p="http://schemas.microsoft.com/office/2006/metadata/properties" xmlns:ns2="89a4379a-4b02-4f9e-84a2-728df28abe45" xmlns:ns3="ebe24a0c-203b-489b-bcc2-01d636495533" targetNamespace="http://schemas.microsoft.com/office/2006/metadata/properties" ma:root="true" ma:fieldsID="e8a56a74291a14c9b32f846e05ee985c" ns2:_="" ns3:_="">
    <xsd:import namespace="89a4379a-4b02-4f9e-84a2-728df28abe45"/>
    <xsd:import namespace="ebe24a0c-203b-489b-bcc2-01d6364955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4379a-4b02-4f9e-84a2-728df28abe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be24a0c-203b-489b-bcc2-01d63649553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2.xml><?xml version="1.0" encoding="utf-8"?>
<ds:datastoreItem xmlns:ds="http://schemas.openxmlformats.org/officeDocument/2006/customXml" ds:itemID="{FB93E0EB-0599-A347-8CA9-AE6DC0B2EA87}">
  <ds:schemaRefs>
    <ds:schemaRef ds:uri="http://schemas.openxmlformats.org/officeDocument/2006/bibliography"/>
  </ds:schemaRefs>
</ds:datastoreItem>
</file>

<file path=customXml/itemProps3.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 ds:uri="89a4379a-4b02-4f9e-84a2-728df28abe45"/>
  </ds:schemaRefs>
</ds:datastoreItem>
</file>

<file path=customXml/itemProps4.xml><?xml version="1.0" encoding="utf-8"?>
<ds:datastoreItem xmlns:ds="http://schemas.openxmlformats.org/officeDocument/2006/customXml" ds:itemID="{97C91CC0-2080-4D06-A9BD-C41C5BEC4D1C}">
  <ds:schemaRefs>
    <ds:schemaRef ds:uri="Microsoft.SharePoint.Taxonomy.ContentTypeSync"/>
  </ds:schemaRefs>
</ds:datastoreItem>
</file>

<file path=customXml/itemProps5.xml><?xml version="1.0" encoding="utf-8"?>
<ds:datastoreItem xmlns:ds="http://schemas.openxmlformats.org/officeDocument/2006/customXml" ds:itemID="{B9C09E1D-4789-4DAA-94F4-A891A20B7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4379a-4b02-4f9e-84a2-728df28abe45"/>
    <ds:schemaRef ds:uri="ebe24a0c-203b-489b-bcc2-01d636495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0A542C-DF4B-40B5-B95C-0DBDC303A34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C:\Users\Lisa.Vincent\Jisc\M&amp;S Training and Support - Templates\Templates\Jisc Word (BLANK) Dec18_1.0.dotx</Template>
  <TotalTime>62</TotalTime>
  <Pages>1</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Vincent</dc:creator>
  <cp:keywords/>
  <dc:description/>
  <cp:lastModifiedBy>Edward Pull</cp:lastModifiedBy>
  <cp:revision>49</cp:revision>
  <dcterms:created xsi:type="dcterms:W3CDTF">2020-09-24T10:58:00Z</dcterms:created>
  <dcterms:modified xsi:type="dcterms:W3CDTF">2025-01-15T10:48:00Z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0x010100E1D0D2F49FFCE040BFDE72B7BAD1FCCE</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a63f1809-8075-410b-9013-1e182420f41c</vt:lpwstr>
  </property>
  <property fmtid="{D5CDD505-2E9C-101B-9397-08002B2CF9AE}" pid="6" name="AuthorIds_UIVersion_3072">
    <vt:lpwstr>291</vt:lpwstr>
  </property>
</Properties>
</file>